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D83F1" w14:textId="0681A305" w:rsidR="00387DEE" w:rsidRPr="004C440A" w:rsidRDefault="00D879A8" w:rsidP="00DD08EE">
      <w:pPr>
        <w:pStyle w:val="ACUSubheading-Level1"/>
      </w:pPr>
      <w:bookmarkStart w:id="0" w:name="_Toc517254867"/>
      <w:bookmarkStart w:id="1" w:name="_Toc517277993"/>
      <w:bookmarkStart w:id="2" w:name="_Toc517279010"/>
      <w:bookmarkStart w:id="3" w:name="_Toc50725949"/>
      <w:r w:rsidRPr="004C440A">
        <w:t>PURPOSE OF THE DOCUMENT</w:t>
      </w:r>
      <w:bookmarkEnd w:id="0"/>
      <w:bookmarkEnd w:id="1"/>
      <w:bookmarkEnd w:id="2"/>
      <w:bookmarkEnd w:id="3"/>
    </w:p>
    <w:p w14:paraId="56884AF2" w14:textId="303FBA8B" w:rsidR="004273CF" w:rsidRDefault="004273CF" w:rsidP="00DD08EE">
      <w:pPr>
        <w:pStyle w:val="ACUBodyArial"/>
      </w:pPr>
      <w:r>
        <w:t xml:space="preserve">The </w:t>
      </w:r>
      <w:r w:rsidR="00912522">
        <w:t xml:space="preserve">Project </w:t>
      </w:r>
      <w:r w:rsidR="00DD08EE">
        <w:t>Delivery Acceptance Certificate</w:t>
      </w:r>
      <w:r>
        <w:t xml:space="preserve"> is </w:t>
      </w:r>
      <w:r w:rsidR="00DD08EE">
        <w:t xml:space="preserve">issued by the </w:t>
      </w:r>
      <w:r w:rsidR="0000636D">
        <w:t>Executive Sponsor</w:t>
      </w:r>
      <w:r w:rsidR="00DD08EE">
        <w:t xml:space="preserve"> at the completion of the delivery of project outputs. In a staged or incremental delivery, the acceptance can be issued also </w:t>
      </w:r>
      <w:r w:rsidR="0019197A">
        <w:t>by each stage or increment, as applicable.</w:t>
      </w:r>
    </w:p>
    <w:p w14:paraId="57002C57" w14:textId="6B96DF23" w:rsidR="0019197A" w:rsidRDefault="0019197A" w:rsidP="00DD08EE">
      <w:pPr>
        <w:pStyle w:val="ACUBodyArial"/>
      </w:pPr>
      <w:r>
        <w:t xml:space="preserve">The purpose is to confirm that the expectations for the project outputs have been met and the Project Manager has completed the respective work. When issued after the final delivery, the project Implementation phase can </w:t>
      </w:r>
      <w:proofErr w:type="gramStart"/>
      <w:r>
        <w:t>finish</w:t>
      </w:r>
      <w:proofErr w:type="gramEnd"/>
      <w:r>
        <w:t xml:space="preserve"> and the project moves to the Close phase. No new work is done for the outputs after that point.</w:t>
      </w:r>
    </w:p>
    <w:p w14:paraId="3A6284DD" w14:textId="77777777" w:rsidR="00404B2F" w:rsidRDefault="00404B2F" w:rsidP="00DD08EE">
      <w:pPr>
        <w:pStyle w:val="ACUSubheading-Level1"/>
      </w:pPr>
      <w:bookmarkStart w:id="4" w:name="_Toc50725952"/>
      <w:r>
        <w:t>PROJECT OUTPUTS</w:t>
      </w:r>
      <w:bookmarkEnd w:id="4"/>
    </w:p>
    <w:p w14:paraId="4CC08F58" w14:textId="73D9E44F" w:rsidR="00530BA8" w:rsidRDefault="00E82E7A" w:rsidP="00896077">
      <w:pPr>
        <w:pStyle w:val="ACUSubheading-Level2"/>
      </w:pPr>
      <w:bookmarkStart w:id="5" w:name="_Toc50725954"/>
      <w:r>
        <w:t>Out</w:t>
      </w:r>
      <w:r w:rsidR="00A13F44">
        <w:t>put</w:t>
      </w:r>
      <w:r>
        <w:t xml:space="preserve">s </w:t>
      </w:r>
      <w:r w:rsidR="00781143">
        <w:t>and project scope</w:t>
      </w:r>
      <w:bookmarkEnd w:id="5"/>
    </w:p>
    <w:p w14:paraId="13002A14" w14:textId="15D85E20" w:rsidR="00781143" w:rsidRPr="00F75308" w:rsidRDefault="00781143" w:rsidP="004273CF">
      <w:pPr>
        <w:pStyle w:val="ACUBodyArial"/>
        <w:rPr>
          <w:color w:val="0070C0"/>
          <w:sz w:val="16"/>
          <w:szCs w:val="16"/>
        </w:rPr>
      </w:pPr>
      <w:r w:rsidRPr="00596FFD">
        <w:rPr>
          <w:color w:val="0070C0"/>
          <w:sz w:val="16"/>
          <w:szCs w:val="16"/>
        </w:rPr>
        <w:t>&lt;</w:t>
      </w:r>
      <w:r w:rsidR="0000636D">
        <w:rPr>
          <w:color w:val="0070C0"/>
          <w:sz w:val="16"/>
          <w:szCs w:val="16"/>
        </w:rPr>
        <w:t xml:space="preserve">The </w:t>
      </w:r>
      <w:r w:rsidRPr="00596FFD">
        <w:rPr>
          <w:color w:val="0070C0"/>
          <w:sz w:val="16"/>
          <w:szCs w:val="16"/>
        </w:rPr>
        <w:t>section</w:t>
      </w:r>
      <w:r w:rsidR="0000636D">
        <w:rPr>
          <w:color w:val="0070C0"/>
          <w:sz w:val="16"/>
          <w:szCs w:val="16"/>
        </w:rPr>
        <w:t>s</w:t>
      </w:r>
      <w:r w:rsidRPr="00596FFD">
        <w:rPr>
          <w:color w:val="0070C0"/>
          <w:sz w:val="16"/>
          <w:szCs w:val="16"/>
        </w:rPr>
        <w:t xml:space="preserve"> </w:t>
      </w:r>
      <w:r w:rsidR="0000636D">
        <w:rPr>
          <w:color w:val="0070C0"/>
          <w:sz w:val="16"/>
          <w:szCs w:val="16"/>
        </w:rPr>
        <w:t>below come from the Project Initiation Document (PID). If any Project Change Requests haven bee approved after the latest approval of the PID, any changes to the sections below need to be equally reflected in this document.</w:t>
      </w:r>
      <w:r w:rsidR="0000636D">
        <w:rPr>
          <w:color w:val="0070C0"/>
          <w:sz w:val="16"/>
          <w:szCs w:val="16"/>
        </w:rPr>
        <w:br/>
        <w:t xml:space="preserve">The completion is marked with one of three options: </w:t>
      </w:r>
      <w:r w:rsidR="0000636D" w:rsidRPr="0000636D">
        <w:rPr>
          <w:b/>
          <w:bCs/>
          <w:color w:val="0070C0"/>
          <w:sz w:val="16"/>
          <w:szCs w:val="16"/>
        </w:rPr>
        <w:t>Yes</w:t>
      </w:r>
      <w:r w:rsidR="0000636D">
        <w:rPr>
          <w:color w:val="0070C0"/>
          <w:sz w:val="16"/>
          <w:szCs w:val="16"/>
        </w:rPr>
        <w:t xml:space="preserve"> = delivered or met in full and as planned; </w:t>
      </w:r>
      <w:r w:rsidR="0000636D" w:rsidRPr="0000636D">
        <w:rPr>
          <w:b/>
          <w:bCs/>
          <w:color w:val="0070C0"/>
          <w:sz w:val="16"/>
          <w:szCs w:val="16"/>
        </w:rPr>
        <w:t>Partial</w:t>
      </w:r>
      <w:r w:rsidR="0000636D">
        <w:rPr>
          <w:b/>
          <w:bCs/>
          <w:color w:val="0070C0"/>
          <w:sz w:val="16"/>
          <w:szCs w:val="16"/>
        </w:rPr>
        <w:t>ly</w:t>
      </w:r>
      <w:r w:rsidR="0000636D">
        <w:rPr>
          <w:color w:val="0070C0"/>
          <w:sz w:val="16"/>
          <w:szCs w:val="16"/>
        </w:rPr>
        <w:t xml:space="preserve"> = completed partially but deviates from the approved specification or plan (you can also add a % to indicate the completion rate); and </w:t>
      </w:r>
      <w:r w:rsidR="0000636D" w:rsidRPr="0000636D">
        <w:rPr>
          <w:b/>
          <w:bCs/>
          <w:color w:val="0070C0"/>
          <w:sz w:val="16"/>
          <w:szCs w:val="16"/>
        </w:rPr>
        <w:t>No</w:t>
      </w:r>
      <w:r w:rsidR="0000636D">
        <w:rPr>
          <w:color w:val="0070C0"/>
          <w:sz w:val="16"/>
          <w:szCs w:val="16"/>
        </w:rPr>
        <w:t xml:space="preserve"> = not delivered or met.</w:t>
      </w:r>
      <w:r w:rsidR="0000636D" w:rsidRPr="00596FFD">
        <w:rPr>
          <w:color w:val="0070C0"/>
          <w:sz w:val="16"/>
          <w:szCs w:val="16"/>
        </w:rPr>
        <w:t xml:space="preserve"> </w:t>
      </w:r>
      <w:r w:rsidRPr="00596FFD">
        <w:rPr>
          <w:color w:val="0070C0"/>
          <w:sz w:val="16"/>
          <w:szCs w:val="16"/>
        </w:rPr>
        <w:t>&gt;</w:t>
      </w:r>
    </w:p>
    <w:p w14:paraId="16AD17BE" w14:textId="529F8C9D" w:rsidR="00F75308" w:rsidRDefault="00A552D1" w:rsidP="004273CF">
      <w:pPr>
        <w:pStyle w:val="ACUBodyArial"/>
      </w:pPr>
      <w:r>
        <w:t xml:space="preserve">Once the project has implemented </w:t>
      </w:r>
      <w:r w:rsidR="00596FFD">
        <w:t>the</w:t>
      </w:r>
      <w:r>
        <w:t xml:space="preserve"> outputs </w:t>
      </w:r>
      <w:r w:rsidR="00F75308">
        <w:t xml:space="preserve">(deliverables) </w:t>
      </w:r>
      <w:r>
        <w:t xml:space="preserve">intended and they are in use, </w:t>
      </w:r>
      <w:r w:rsidR="00A13F44">
        <w:t xml:space="preserve">an </w:t>
      </w:r>
      <w:r>
        <w:t xml:space="preserve">outcome </w:t>
      </w:r>
      <w:r w:rsidR="00A13F44">
        <w:t>is</w:t>
      </w:r>
      <w:r>
        <w:t xml:space="preserve"> received in form of improvements in services provided or efficiency. Th</w:t>
      </w:r>
      <w:r w:rsidR="00781143">
        <w:t>e</w:t>
      </w:r>
      <w:r>
        <w:t xml:space="preserve"> </w:t>
      </w:r>
      <w:r w:rsidR="003D690A">
        <w:t xml:space="preserve">intended </w:t>
      </w:r>
      <w:r w:rsidR="00596FFD">
        <w:t xml:space="preserve">outputs of this project are </w:t>
      </w:r>
      <w:r>
        <w:t xml:space="preserve">identified </w:t>
      </w:r>
      <w:proofErr w:type="gramStart"/>
      <w:r>
        <w:t>below</w:t>
      </w:r>
      <w:proofErr w:type="gramEnd"/>
      <w:r w:rsidR="003D690A">
        <w:t xml:space="preserve"> and they form the scope of this project</w:t>
      </w:r>
      <w:r>
        <w:t>.</w:t>
      </w:r>
    </w:p>
    <w:tbl>
      <w:tblPr>
        <w:tblStyle w:val="TableGrid"/>
        <w:tblW w:w="5000" w:type="pct"/>
        <w:tblLook w:val="04A0" w:firstRow="1" w:lastRow="0" w:firstColumn="1" w:lastColumn="0" w:noHBand="0" w:noVBand="1"/>
      </w:tblPr>
      <w:tblGrid>
        <w:gridCol w:w="2614"/>
        <w:gridCol w:w="2614"/>
        <w:gridCol w:w="2614"/>
        <w:gridCol w:w="2614"/>
      </w:tblGrid>
      <w:tr w:rsidR="0019197A" w:rsidRPr="00D31912" w14:paraId="65FA88FE" w14:textId="64EC163B" w:rsidTr="00BB6B4A">
        <w:trPr>
          <w:cantSplit/>
          <w:trHeight w:val="340"/>
        </w:trPr>
        <w:tc>
          <w:tcPr>
            <w:tcW w:w="1250" w:type="pct"/>
            <w:shd w:val="clear" w:color="auto" w:fill="D6CDBF" w:themeFill="accent5" w:themeFillShade="E6"/>
            <w:vAlign w:val="center"/>
          </w:tcPr>
          <w:p w14:paraId="2F2375A0" w14:textId="069AA584" w:rsidR="0019197A" w:rsidRPr="00D31912" w:rsidRDefault="0019197A" w:rsidP="00781143">
            <w:pPr>
              <w:pStyle w:val="ACUBodyArial"/>
              <w:rPr>
                <w:b/>
                <w:color w:val="auto"/>
              </w:rPr>
            </w:pPr>
            <w:bookmarkStart w:id="6" w:name="_Hlk42869700"/>
            <w:r>
              <w:rPr>
                <w:b/>
                <w:color w:val="auto"/>
              </w:rPr>
              <w:t>Objectives or c</w:t>
            </w:r>
            <w:r w:rsidRPr="00D31912">
              <w:rPr>
                <w:b/>
                <w:color w:val="auto"/>
              </w:rPr>
              <w:t>hanges targeted</w:t>
            </w:r>
          </w:p>
        </w:tc>
        <w:tc>
          <w:tcPr>
            <w:tcW w:w="1250" w:type="pct"/>
            <w:shd w:val="clear" w:color="auto" w:fill="D6CDBF" w:themeFill="accent5" w:themeFillShade="E6"/>
            <w:vAlign w:val="center"/>
          </w:tcPr>
          <w:p w14:paraId="7E643963" w14:textId="75CC6F20" w:rsidR="0019197A" w:rsidRPr="00D31912" w:rsidRDefault="0019197A" w:rsidP="00781143">
            <w:pPr>
              <w:pStyle w:val="ACUBodyArial"/>
              <w:rPr>
                <w:b/>
                <w:color w:val="auto"/>
              </w:rPr>
            </w:pPr>
            <w:r w:rsidRPr="00D31912">
              <w:rPr>
                <w:b/>
                <w:color w:val="auto"/>
              </w:rPr>
              <w:t>Output delivered by the project</w:t>
            </w:r>
          </w:p>
        </w:tc>
        <w:tc>
          <w:tcPr>
            <w:tcW w:w="1250" w:type="pct"/>
            <w:shd w:val="clear" w:color="auto" w:fill="D6CDBF" w:themeFill="accent5" w:themeFillShade="E6"/>
            <w:vAlign w:val="center"/>
          </w:tcPr>
          <w:p w14:paraId="1360E0E7" w14:textId="219C2328" w:rsidR="0019197A" w:rsidRPr="00D31912" w:rsidRDefault="0019197A" w:rsidP="003D690A">
            <w:pPr>
              <w:pStyle w:val="ACUBodyArial"/>
              <w:rPr>
                <w:b/>
                <w:color w:val="auto"/>
              </w:rPr>
            </w:pPr>
            <w:r>
              <w:rPr>
                <w:b/>
                <w:color w:val="auto"/>
              </w:rPr>
              <w:t xml:space="preserve">Components to be delivered </w:t>
            </w:r>
            <w:r w:rsidRPr="003D690A">
              <w:rPr>
                <w:bCs/>
                <w:color w:val="auto"/>
              </w:rPr>
              <w:t>(detailed scope)</w:t>
            </w:r>
          </w:p>
        </w:tc>
        <w:tc>
          <w:tcPr>
            <w:tcW w:w="1250" w:type="pct"/>
            <w:shd w:val="clear" w:color="auto" w:fill="D6CDBF" w:themeFill="accent5" w:themeFillShade="E6"/>
            <w:vAlign w:val="center"/>
          </w:tcPr>
          <w:p w14:paraId="501DC693" w14:textId="7D468442" w:rsidR="0019197A" w:rsidRDefault="0000636D" w:rsidP="0000636D">
            <w:pPr>
              <w:pStyle w:val="ACUBodyArial"/>
              <w:rPr>
                <w:b/>
                <w:color w:val="auto"/>
              </w:rPr>
            </w:pPr>
            <w:r>
              <w:rPr>
                <w:b/>
                <w:color w:val="auto"/>
              </w:rPr>
              <w:t>D</w:t>
            </w:r>
            <w:r w:rsidR="0019197A">
              <w:rPr>
                <w:b/>
                <w:color w:val="auto"/>
              </w:rPr>
              <w:t>eliver</w:t>
            </w:r>
            <w:r>
              <w:rPr>
                <w:b/>
                <w:color w:val="auto"/>
              </w:rPr>
              <w:t>ed</w:t>
            </w:r>
            <w:r w:rsidR="0019197A">
              <w:rPr>
                <w:b/>
                <w:color w:val="auto"/>
              </w:rPr>
              <w:t>?</w:t>
            </w:r>
            <w:r>
              <w:rPr>
                <w:b/>
                <w:color w:val="auto"/>
              </w:rPr>
              <w:t xml:space="preserve"> </w:t>
            </w:r>
            <w:r w:rsidR="0019197A">
              <w:rPr>
                <w:b/>
                <w:color w:val="auto"/>
              </w:rPr>
              <w:t>Comments</w:t>
            </w:r>
            <w:r w:rsidR="00F307D0">
              <w:rPr>
                <w:b/>
                <w:color w:val="auto"/>
              </w:rPr>
              <w:t>?</w:t>
            </w:r>
          </w:p>
        </w:tc>
      </w:tr>
      <w:tr w:rsidR="0019197A" w14:paraId="46244957" w14:textId="5817C707" w:rsidTr="00BB6B4A">
        <w:trPr>
          <w:cantSplit/>
          <w:trHeight w:val="340"/>
        </w:trPr>
        <w:tc>
          <w:tcPr>
            <w:tcW w:w="1250" w:type="pct"/>
            <w:vAlign w:val="center"/>
          </w:tcPr>
          <w:p w14:paraId="57666631" w14:textId="77777777" w:rsidR="0019197A" w:rsidRDefault="0019197A" w:rsidP="00781143">
            <w:pPr>
              <w:pStyle w:val="ACUBodyArial"/>
            </w:pPr>
          </w:p>
        </w:tc>
        <w:tc>
          <w:tcPr>
            <w:tcW w:w="1250" w:type="pct"/>
            <w:vAlign w:val="center"/>
          </w:tcPr>
          <w:p w14:paraId="0E6B518D" w14:textId="77777777" w:rsidR="0019197A" w:rsidRDefault="0019197A" w:rsidP="00781143">
            <w:pPr>
              <w:pStyle w:val="ACUBodyArial"/>
            </w:pPr>
          </w:p>
        </w:tc>
        <w:tc>
          <w:tcPr>
            <w:tcW w:w="1250" w:type="pct"/>
            <w:vAlign w:val="center"/>
          </w:tcPr>
          <w:p w14:paraId="5FBC8172" w14:textId="77777777" w:rsidR="0019197A" w:rsidRDefault="0019197A" w:rsidP="003D690A">
            <w:pPr>
              <w:pStyle w:val="ACUBodyArial"/>
            </w:pPr>
          </w:p>
        </w:tc>
        <w:tc>
          <w:tcPr>
            <w:tcW w:w="1250" w:type="pct"/>
          </w:tcPr>
          <w:p w14:paraId="586F7647" w14:textId="46282ABD" w:rsidR="0019197A" w:rsidRDefault="0019197A" w:rsidP="003D690A">
            <w:pPr>
              <w:pStyle w:val="ACUBodyArial"/>
            </w:pPr>
            <w:r>
              <w:t>[Yes | Partially | No</w:t>
            </w:r>
            <w:r w:rsidR="00BB6B4A">
              <w:t xml:space="preserve"> | Waived</w:t>
            </w:r>
            <w:r>
              <w:t>]</w:t>
            </w:r>
          </w:p>
          <w:p w14:paraId="233B349B" w14:textId="0077E874" w:rsidR="0019197A" w:rsidRDefault="0019197A" w:rsidP="003D690A">
            <w:pPr>
              <w:pStyle w:val="ACUBodyArial"/>
            </w:pPr>
            <w:r>
              <w:t>[Brief comment, if applicable]</w:t>
            </w:r>
          </w:p>
        </w:tc>
      </w:tr>
      <w:tr w:rsidR="0019197A" w14:paraId="632750DA" w14:textId="1E813B3C" w:rsidTr="00BB6B4A">
        <w:trPr>
          <w:cantSplit/>
          <w:trHeight w:val="340"/>
        </w:trPr>
        <w:tc>
          <w:tcPr>
            <w:tcW w:w="1250" w:type="pct"/>
            <w:vAlign w:val="center"/>
          </w:tcPr>
          <w:p w14:paraId="791E7481" w14:textId="77777777" w:rsidR="0019197A" w:rsidRDefault="0019197A" w:rsidP="00781143">
            <w:pPr>
              <w:pStyle w:val="ACUBodyArial"/>
            </w:pPr>
          </w:p>
        </w:tc>
        <w:tc>
          <w:tcPr>
            <w:tcW w:w="1250" w:type="pct"/>
            <w:vAlign w:val="center"/>
          </w:tcPr>
          <w:p w14:paraId="20687A44" w14:textId="77777777" w:rsidR="0019197A" w:rsidRDefault="0019197A" w:rsidP="00781143">
            <w:pPr>
              <w:pStyle w:val="ACUBodyArial"/>
            </w:pPr>
          </w:p>
        </w:tc>
        <w:tc>
          <w:tcPr>
            <w:tcW w:w="1250" w:type="pct"/>
            <w:vAlign w:val="center"/>
          </w:tcPr>
          <w:p w14:paraId="299B8028" w14:textId="77777777" w:rsidR="0019197A" w:rsidRDefault="0019197A" w:rsidP="003D690A">
            <w:pPr>
              <w:pStyle w:val="ACUBodyArial"/>
            </w:pPr>
          </w:p>
        </w:tc>
        <w:tc>
          <w:tcPr>
            <w:tcW w:w="1250" w:type="pct"/>
          </w:tcPr>
          <w:p w14:paraId="5ECA3AA5" w14:textId="77777777" w:rsidR="0019197A" w:rsidRDefault="0019197A" w:rsidP="003D690A">
            <w:pPr>
              <w:pStyle w:val="ACUBodyArial"/>
            </w:pPr>
          </w:p>
        </w:tc>
      </w:tr>
      <w:tr w:rsidR="0019197A" w14:paraId="4E4EC2C2" w14:textId="03F6D458" w:rsidTr="00BB6B4A">
        <w:trPr>
          <w:cantSplit/>
          <w:trHeight w:val="340"/>
        </w:trPr>
        <w:tc>
          <w:tcPr>
            <w:tcW w:w="1250" w:type="pct"/>
            <w:vAlign w:val="center"/>
          </w:tcPr>
          <w:p w14:paraId="7655A657" w14:textId="77777777" w:rsidR="0019197A" w:rsidRDefault="0019197A" w:rsidP="00781143">
            <w:pPr>
              <w:pStyle w:val="ACUBodyArial"/>
            </w:pPr>
          </w:p>
        </w:tc>
        <w:tc>
          <w:tcPr>
            <w:tcW w:w="1250" w:type="pct"/>
            <w:vAlign w:val="center"/>
          </w:tcPr>
          <w:p w14:paraId="4EDB4E11" w14:textId="77777777" w:rsidR="0019197A" w:rsidRDefault="0019197A" w:rsidP="00781143">
            <w:pPr>
              <w:pStyle w:val="ACUBodyArial"/>
            </w:pPr>
          </w:p>
        </w:tc>
        <w:tc>
          <w:tcPr>
            <w:tcW w:w="1250" w:type="pct"/>
            <w:vAlign w:val="center"/>
          </w:tcPr>
          <w:p w14:paraId="72511F92" w14:textId="77777777" w:rsidR="0019197A" w:rsidRDefault="0019197A" w:rsidP="003D690A">
            <w:pPr>
              <w:pStyle w:val="ACUBodyArial"/>
            </w:pPr>
          </w:p>
        </w:tc>
        <w:tc>
          <w:tcPr>
            <w:tcW w:w="1250" w:type="pct"/>
          </w:tcPr>
          <w:p w14:paraId="2F3CF3BC" w14:textId="77777777" w:rsidR="0019197A" w:rsidRDefault="0019197A" w:rsidP="003D690A">
            <w:pPr>
              <w:pStyle w:val="ACUBodyArial"/>
            </w:pPr>
          </w:p>
        </w:tc>
      </w:tr>
      <w:tr w:rsidR="0019197A" w14:paraId="30BA39EE" w14:textId="0F083215" w:rsidTr="00BB6B4A">
        <w:trPr>
          <w:cantSplit/>
          <w:trHeight w:val="340"/>
        </w:trPr>
        <w:tc>
          <w:tcPr>
            <w:tcW w:w="1250" w:type="pct"/>
            <w:vAlign w:val="center"/>
          </w:tcPr>
          <w:p w14:paraId="3E926B7C" w14:textId="77777777" w:rsidR="0019197A" w:rsidRDefault="0019197A" w:rsidP="00781143">
            <w:pPr>
              <w:pStyle w:val="ACUBodyArial"/>
            </w:pPr>
          </w:p>
        </w:tc>
        <w:tc>
          <w:tcPr>
            <w:tcW w:w="1250" w:type="pct"/>
            <w:vAlign w:val="center"/>
          </w:tcPr>
          <w:p w14:paraId="12325A2D" w14:textId="77777777" w:rsidR="0019197A" w:rsidRDefault="0019197A" w:rsidP="00781143">
            <w:pPr>
              <w:pStyle w:val="ACUBodyArial"/>
            </w:pPr>
          </w:p>
        </w:tc>
        <w:tc>
          <w:tcPr>
            <w:tcW w:w="1250" w:type="pct"/>
            <w:vAlign w:val="center"/>
          </w:tcPr>
          <w:p w14:paraId="6732FEF3" w14:textId="77777777" w:rsidR="0019197A" w:rsidRDefault="0019197A" w:rsidP="003D690A">
            <w:pPr>
              <w:pStyle w:val="ACUBodyArial"/>
            </w:pPr>
          </w:p>
        </w:tc>
        <w:tc>
          <w:tcPr>
            <w:tcW w:w="1250" w:type="pct"/>
          </w:tcPr>
          <w:p w14:paraId="48761949" w14:textId="77777777" w:rsidR="0019197A" w:rsidRDefault="0019197A" w:rsidP="003D690A">
            <w:pPr>
              <w:pStyle w:val="ACUBodyArial"/>
            </w:pPr>
          </w:p>
        </w:tc>
      </w:tr>
      <w:bookmarkEnd w:id="6"/>
    </w:tbl>
    <w:p w14:paraId="72C5B154" w14:textId="77777777" w:rsidR="00530BA8" w:rsidRDefault="00530BA8" w:rsidP="004273CF">
      <w:pPr>
        <w:pStyle w:val="ACUBodyArial"/>
      </w:pPr>
    </w:p>
    <w:p w14:paraId="26A1BD9C" w14:textId="17C1B86D" w:rsidR="00530BA8" w:rsidRDefault="00404B2F" w:rsidP="00896077">
      <w:pPr>
        <w:pStyle w:val="ACUSubheading-Level2"/>
      </w:pPr>
      <w:bookmarkStart w:id="7" w:name="_Toc50725955"/>
      <w:r>
        <w:t>Acceptance criteria</w:t>
      </w:r>
      <w:bookmarkEnd w:id="7"/>
    </w:p>
    <w:p w14:paraId="1FD9722D" w14:textId="3D8CA787" w:rsidR="00A90259" w:rsidRDefault="00A90259" w:rsidP="00896077">
      <w:pPr>
        <w:pStyle w:val="ACUSubheading-Level2"/>
        <w:numPr>
          <w:ilvl w:val="0"/>
          <w:numId w:val="0"/>
        </w:numPr>
      </w:pPr>
    </w:p>
    <w:p w14:paraId="38CAD994" w14:textId="7A2F77FE" w:rsidR="00404B2F" w:rsidRDefault="00404B2F" w:rsidP="00C330B2">
      <w:pPr>
        <w:pStyle w:val="ACUBodyArial"/>
      </w:pPr>
      <w:r>
        <w:t>T</w:t>
      </w:r>
      <w:r w:rsidR="00C330B2">
        <w:t xml:space="preserve">he </w:t>
      </w:r>
      <w:r w:rsidR="00D31912">
        <w:t>Project</w:t>
      </w:r>
      <w:r w:rsidR="00C330B2">
        <w:t xml:space="preserve"> Owner has set the following </w:t>
      </w:r>
      <w:r>
        <w:t>acceptance criteria for this project</w:t>
      </w:r>
      <w:r w:rsidR="00C330B2">
        <w:t xml:space="preserve">. </w:t>
      </w:r>
      <w:r>
        <w:t>When these acceptance criteria have</w:t>
      </w:r>
      <w:r w:rsidR="00C249F6">
        <w:t xml:space="preserve"> been met, the </w:t>
      </w:r>
      <w:r>
        <w:t>delivery is considered complete and the project proceeds to the Close phase.</w:t>
      </w:r>
    </w:p>
    <w:tbl>
      <w:tblPr>
        <w:tblStyle w:val="TableGrid"/>
        <w:tblW w:w="5000" w:type="pct"/>
        <w:tblLook w:val="04A0" w:firstRow="1" w:lastRow="0" w:firstColumn="1" w:lastColumn="0" w:noHBand="0" w:noVBand="1"/>
      </w:tblPr>
      <w:tblGrid>
        <w:gridCol w:w="3482"/>
        <w:gridCol w:w="4360"/>
        <w:gridCol w:w="2614"/>
      </w:tblGrid>
      <w:tr w:rsidR="0019197A" w:rsidRPr="00D31912" w14:paraId="3693E755" w14:textId="6F5E2BE5" w:rsidTr="00BB6B4A">
        <w:trPr>
          <w:cantSplit/>
          <w:trHeight w:val="284"/>
        </w:trPr>
        <w:tc>
          <w:tcPr>
            <w:tcW w:w="1665" w:type="pct"/>
            <w:shd w:val="clear" w:color="auto" w:fill="D6CDBF" w:themeFill="accent5" w:themeFillShade="E6"/>
            <w:vAlign w:val="center"/>
          </w:tcPr>
          <w:p w14:paraId="7B1B7EF5" w14:textId="4B846DC5" w:rsidR="0019197A" w:rsidRPr="00D31912" w:rsidRDefault="0019197A" w:rsidP="00F7343A">
            <w:pPr>
              <w:pStyle w:val="ACUBodyArial"/>
              <w:rPr>
                <w:b/>
                <w:color w:val="auto"/>
              </w:rPr>
            </w:pPr>
            <w:r w:rsidRPr="00D31912">
              <w:rPr>
                <w:b/>
                <w:color w:val="auto"/>
              </w:rPr>
              <w:t>Acceptance criteria</w:t>
            </w:r>
          </w:p>
        </w:tc>
        <w:tc>
          <w:tcPr>
            <w:tcW w:w="2085" w:type="pct"/>
            <w:shd w:val="clear" w:color="auto" w:fill="D6CDBF" w:themeFill="accent5" w:themeFillShade="E6"/>
            <w:vAlign w:val="center"/>
          </w:tcPr>
          <w:p w14:paraId="51BF6509" w14:textId="35CA4D5D" w:rsidR="0019197A" w:rsidRPr="00D31912" w:rsidRDefault="0019197A" w:rsidP="00F7343A">
            <w:pPr>
              <w:pStyle w:val="ACUBodyArial"/>
              <w:rPr>
                <w:b/>
                <w:color w:val="auto"/>
              </w:rPr>
            </w:pPr>
            <w:r w:rsidRPr="00D31912">
              <w:rPr>
                <w:b/>
                <w:color w:val="auto"/>
              </w:rPr>
              <w:t>How measured / evidenced?</w:t>
            </w:r>
          </w:p>
        </w:tc>
        <w:tc>
          <w:tcPr>
            <w:tcW w:w="1250" w:type="pct"/>
            <w:shd w:val="clear" w:color="auto" w:fill="D6CDBF" w:themeFill="accent5" w:themeFillShade="E6"/>
          </w:tcPr>
          <w:p w14:paraId="7AE97157" w14:textId="22948680" w:rsidR="0019197A" w:rsidRDefault="0019197A" w:rsidP="00F7343A">
            <w:pPr>
              <w:pStyle w:val="ACUBodyArial"/>
              <w:rPr>
                <w:b/>
                <w:color w:val="auto"/>
              </w:rPr>
            </w:pPr>
            <w:r>
              <w:rPr>
                <w:b/>
                <w:color w:val="auto"/>
              </w:rPr>
              <w:t>Have the criteria been met?</w:t>
            </w:r>
          </w:p>
          <w:p w14:paraId="0AC6F4E5" w14:textId="154CE2AC" w:rsidR="0019197A" w:rsidRPr="00D31912" w:rsidRDefault="0019197A" w:rsidP="00F7343A">
            <w:pPr>
              <w:pStyle w:val="ACUBodyArial"/>
              <w:rPr>
                <w:b/>
                <w:color w:val="auto"/>
              </w:rPr>
            </w:pPr>
            <w:r>
              <w:rPr>
                <w:b/>
                <w:color w:val="auto"/>
              </w:rPr>
              <w:t>Comments</w:t>
            </w:r>
            <w:r w:rsidR="00F307D0">
              <w:rPr>
                <w:b/>
                <w:color w:val="auto"/>
              </w:rPr>
              <w:t>?</w:t>
            </w:r>
          </w:p>
        </w:tc>
      </w:tr>
      <w:tr w:rsidR="0019197A" w14:paraId="7E5CFA6C" w14:textId="0B470BA2" w:rsidTr="00BB6B4A">
        <w:trPr>
          <w:cantSplit/>
          <w:trHeight w:val="284"/>
        </w:trPr>
        <w:tc>
          <w:tcPr>
            <w:tcW w:w="1665" w:type="pct"/>
            <w:vAlign w:val="center"/>
          </w:tcPr>
          <w:p w14:paraId="631E7248" w14:textId="77777777" w:rsidR="0019197A" w:rsidRDefault="0019197A" w:rsidP="00F7343A">
            <w:pPr>
              <w:pStyle w:val="ACUBodyArial"/>
            </w:pPr>
          </w:p>
        </w:tc>
        <w:tc>
          <w:tcPr>
            <w:tcW w:w="2085" w:type="pct"/>
            <w:vAlign w:val="center"/>
          </w:tcPr>
          <w:p w14:paraId="522C08DD" w14:textId="77777777" w:rsidR="0019197A" w:rsidRDefault="0019197A" w:rsidP="00F7343A">
            <w:pPr>
              <w:pStyle w:val="ACUBodyArial"/>
            </w:pPr>
          </w:p>
        </w:tc>
        <w:tc>
          <w:tcPr>
            <w:tcW w:w="1250" w:type="pct"/>
          </w:tcPr>
          <w:p w14:paraId="0B9880D5" w14:textId="05D50E5E" w:rsidR="0019197A" w:rsidRDefault="0019197A" w:rsidP="0019197A">
            <w:pPr>
              <w:pStyle w:val="ACUBodyArial"/>
            </w:pPr>
            <w:r>
              <w:t>[Yes | Partially | No</w:t>
            </w:r>
            <w:r w:rsidR="00BB6B4A">
              <w:t xml:space="preserve"> | Waived</w:t>
            </w:r>
            <w:r>
              <w:t>]</w:t>
            </w:r>
          </w:p>
          <w:p w14:paraId="3F95FE7F" w14:textId="7493170F" w:rsidR="0019197A" w:rsidRDefault="0019197A" w:rsidP="0019197A">
            <w:pPr>
              <w:pStyle w:val="ACUBodyArial"/>
            </w:pPr>
            <w:r>
              <w:t>[Brief comment, if applicable]</w:t>
            </w:r>
          </w:p>
        </w:tc>
      </w:tr>
      <w:tr w:rsidR="0019197A" w14:paraId="3EA280CA" w14:textId="12B25862" w:rsidTr="00BB6B4A">
        <w:trPr>
          <w:cantSplit/>
          <w:trHeight w:val="284"/>
        </w:trPr>
        <w:tc>
          <w:tcPr>
            <w:tcW w:w="1665" w:type="pct"/>
            <w:vAlign w:val="center"/>
          </w:tcPr>
          <w:p w14:paraId="6B3EE476" w14:textId="77777777" w:rsidR="0019197A" w:rsidRDefault="0019197A" w:rsidP="00F7343A">
            <w:pPr>
              <w:pStyle w:val="ACUBodyArial"/>
            </w:pPr>
          </w:p>
        </w:tc>
        <w:tc>
          <w:tcPr>
            <w:tcW w:w="2085" w:type="pct"/>
            <w:vAlign w:val="center"/>
          </w:tcPr>
          <w:p w14:paraId="66CF6D57" w14:textId="77777777" w:rsidR="0019197A" w:rsidRDefault="0019197A" w:rsidP="00F7343A">
            <w:pPr>
              <w:pStyle w:val="ACUBodyArial"/>
            </w:pPr>
          </w:p>
        </w:tc>
        <w:tc>
          <w:tcPr>
            <w:tcW w:w="1250" w:type="pct"/>
          </w:tcPr>
          <w:p w14:paraId="5EF5747A" w14:textId="77777777" w:rsidR="0019197A" w:rsidRDefault="0019197A" w:rsidP="00F7343A">
            <w:pPr>
              <w:pStyle w:val="ACUBodyArial"/>
            </w:pPr>
          </w:p>
        </w:tc>
      </w:tr>
      <w:tr w:rsidR="0019197A" w14:paraId="0A1A7503" w14:textId="3FA9D7BB" w:rsidTr="00BB6B4A">
        <w:trPr>
          <w:cantSplit/>
          <w:trHeight w:val="284"/>
        </w:trPr>
        <w:tc>
          <w:tcPr>
            <w:tcW w:w="1665" w:type="pct"/>
            <w:vAlign w:val="center"/>
          </w:tcPr>
          <w:p w14:paraId="29D2E5AA" w14:textId="77777777" w:rsidR="0019197A" w:rsidRDefault="0019197A" w:rsidP="00F7343A">
            <w:pPr>
              <w:pStyle w:val="ACUBodyArial"/>
            </w:pPr>
          </w:p>
        </w:tc>
        <w:tc>
          <w:tcPr>
            <w:tcW w:w="2085" w:type="pct"/>
            <w:vAlign w:val="center"/>
          </w:tcPr>
          <w:p w14:paraId="1AC1710B" w14:textId="77777777" w:rsidR="0019197A" w:rsidRDefault="0019197A" w:rsidP="00F7343A">
            <w:pPr>
              <w:pStyle w:val="ACUBodyArial"/>
            </w:pPr>
          </w:p>
        </w:tc>
        <w:tc>
          <w:tcPr>
            <w:tcW w:w="1250" w:type="pct"/>
          </w:tcPr>
          <w:p w14:paraId="71C5E81D" w14:textId="77777777" w:rsidR="0019197A" w:rsidRDefault="0019197A" w:rsidP="00F7343A">
            <w:pPr>
              <w:pStyle w:val="ACUBodyArial"/>
            </w:pPr>
          </w:p>
        </w:tc>
      </w:tr>
    </w:tbl>
    <w:p w14:paraId="7D286137" w14:textId="38D99D85" w:rsidR="00A90259" w:rsidRDefault="00A90259" w:rsidP="00A90259">
      <w:pPr>
        <w:pStyle w:val="ACUBodyArial"/>
      </w:pPr>
    </w:p>
    <w:p w14:paraId="34F71E53" w14:textId="17FE3FE6" w:rsidR="00404B2F" w:rsidRDefault="00404B2F" w:rsidP="00896077">
      <w:pPr>
        <w:pStyle w:val="ACUSubheading-Level2"/>
      </w:pPr>
      <w:bookmarkStart w:id="8" w:name="_Toc50725956"/>
      <w:r>
        <w:t>Business impact</w:t>
      </w:r>
      <w:bookmarkEnd w:id="8"/>
      <w:r>
        <w:t xml:space="preserve"> </w:t>
      </w:r>
    </w:p>
    <w:p w14:paraId="16072677" w14:textId="1015554A" w:rsidR="000930CD" w:rsidRDefault="000930CD" w:rsidP="00896077">
      <w:pPr>
        <w:pStyle w:val="ACUSubheading-Level2"/>
        <w:numPr>
          <w:ilvl w:val="0"/>
          <w:numId w:val="0"/>
        </w:numPr>
      </w:pPr>
    </w:p>
    <w:p w14:paraId="451F26E6" w14:textId="77777777" w:rsidR="000930CD" w:rsidRDefault="000930CD" w:rsidP="000930CD">
      <w:pPr>
        <w:pStyle w:val="ACUBodyArial"/>
      </w:pPr>
      <w:r>
        <w:t>The recommended solution will have the following business impacts within staff, students and external parties.</w:t>
      </w:r>
    </w:p>
    <w:tbl>
      <w:tblPr>
        <w:tblStyle w:val="TableGrid"/>
        <w:tblW w:w="5000" w:type="pct"/>
        <w:tblLayout w:type="fixed"/>
        <w:tblLook w:val="04A0" w:firstRow="1" w:lastRow="0" w:firstColumn="1" w:lastColumn="0" w:noHBand="0" w:noVBand="1"/>
      </w:tblPr>
      <w:tblGrid>
        <w:gridCol w:w="3487"/>
        <w:gridCol w:w="1743"/>
        <w:gridCol w:w="1742"/>
        <w:gridCol w:w="1742"/>
        <w:gridCol w:w="1742"/>
      </w:tblGrid>
      <w:tr w:rsidR="0019197A" w:rsidRPr="00D31912" w14:paraId="655134F0" w14:textId="6524447E" w:rsidTr="0019197A">
        <w:trPr>
          <w:trHeight w:val="340"/>
        </w:trPr>
        <w:tc>
          <w:tcPr>
            <w:tcW w:w="1667" w:type="pct"/>
            <w:shd w:val="clear" w:color="auto" w:fill="D6CDBF" w:themeFill="accent5" w:themeFillShade="E6"/>
            <w:vAlign w:val="center"/>
          </w:tcPr>
          <w:p w14:paraId="572410EE" w14:textId="77777777" w:rsidR="0019197A" w:rsidRPr="00D31912" w:rsidRDefault="0019197A" w:rsidP="00091DB5">
            <w:pPr>
              <w:pStyle w:val="ACUBodyArial"/>
              <w:rPr>
                <w:b/>
                <w:color w:val="auto"/>
              </w:rPr>
            </w:pPr>
            <w:r w:rsidRPr="00D31912">
              <w:rPr>
                <w:b/>
                <w:color w:val="auto"/>
              </w:rPr>
              <w:t>Staff impacted</w:t>
            </w:r>
          </w:p>
        </w:tc>
        <w:tc>
          <w:tcPr>
            <w:tcW w:w="833" w:type="pct"/>
            <w:shd w:val="clear" w:color="auto" w:fill="D6CDBF" w:themeFill="accent5" w:themeFillShade="E6"/>
            <w:vAlign w:val="center"/>
          </w:tcPr>
          <w:p w14:paraId="1DAA7053" w14:textId="77777777" w:rsidR="0019197A" w:rsidRPr="00D31912" w:rsidRDefault="0019197A" w:rsidP="00091DB5">
            <w:pPr>
              <w:pStyle w:val="ACUBodyArial"/>
              <w:rPr>
                <w:b/>
                <w:color w:val="auto"/>
              </w:rPr>
            </w:pPr>
            <w:r w:rsidRPr="00D31912">
              <w:rPr>
                <w:b/>
                <w:color w:val="auto"/>
              </w:rPr>
              <w:t>Impact category</w:t>
            </w:r>
          </w:p>
        </w:tc>
        <w:tc>
          <w:tcPr>
            <w:tcW w:w="833" w:type="pct"/>
            <w:shd w:val="clear" w:color="auto" w:fill="D6CDBF" w:themeFill="accent5" w:themeFillShade="E6"/>
            <w:vAlign w:val="center"/>
          </w:tcPr>
          <w:p w14:paraId="2EA3EF47" w14:textId="77777777" w:rsidR="0019197A" w:rsidRPr="00D31912" w:rsidRDefault="0019197A" w:rsidP="00091DB5">
            <w:pPr>
              <w:pStyle w:val="ACUBodyArial"/>
              <w:rPr>
                <w:b/>
                <w:color w:val="auto"/>
              </w:rPr>
            </w:pPr>
            <w:r w:rsidRPr="00D31912">
              <w:rPr>
                <w:b/>
                <w:color w:val="auto"/>
              </w:rPr>
              <w:t>Level of impact</w:t>
            </w:r>
          </w:p>
        </w:tc>
        <w:tc>
          <w:tcPr>
            <w:tcW w:w="833" w:type="pct"/>
            <w:shd w:val="clear" w:color="auto" w:fill="D6CDBF" w:themeFill="accent5" w:themeFillShade="E6"/>
            <w:vAlign w:val="center"/>
          </w:tcPr>
          <w:p w14:paraId="621F4970" w14:textId="77777777" w:rsidR="0019197A" w:rsidRPr="00D31912" w:rsidRDefault="0019197A" w:rsidP="00091DB5">
            <w:pPr>
              <w:pStyle w:val="ACUBodyArial"/>
              <w:rPr>
                <w:b/>
                <w:color w:val="auto"/>
              </w:rPr>
            </w:pPr>
            <w:r w:rsidRPr="00D31912">
              <w:rPr>
                <w:b/>
                <w:color w:val="auto"/>
              </w:rPr>
              <w:t>Expected timeframe</w:t>
            </w:r>
          </w:p>
        </w:tc>
        <w:tc>
          <w:tcPr>
            <w:tcW w:w="833" w:type="pct"/>
            <w:shd w:val="clear" w:color="auto" w:fill="D6CDBF" w:themeFill="accent5" w:themeFillShade="E6"/>
            <w:vAlign w:val="center"/>
          </w:tcPr>
          <w:p w14:paraId="3B647409" w14:textId="2A8FEA53" w:rsidR="0019197A" w:rsidRPr="00D31912" w:rsidRDefault="0019197A" w:rsidP="0019197A">
            <w:pPr>
              <w:pStyle w:val="ACUBodyArial"/>
              <w:rPr>
                <w:b/>
                <w:color w:val="auto"/>
              </w:rPr>
            </w:pPr>
            <w:r>
              <w:rPr>
                <w:b/>
                <w:color w:val="auto"/>
              </w:rPr>
              <w:t>Managed successfully?</w:t>
            </w:r>
          </w:p>
        </w:tc>
      </w:tr>
      <w:tr w:rsidR="0019197A" w14:paraId="06C77964" w14:textId="13538DA2" w:rsidTr="0019197A">
        <w:trPr>
          <w:trHeight w:val="340"/>
        </w:trPr>
        <w:tc>
          <w:tcPr>
            <w:tcW w:w="1667" w:type="pct"/>
            <w:vAlign w:val="center"/>
          </w:tcPr>
          <w:p w14:paraId="7768C090" w14:textId="77777777" w:rsidR="0019197A" w:rsidRDefault="0019197A" w:rsidP="00091DB5">
            <w:pPr>
              <w:pStyle w:val="ACUBodyArial"/>
            </w:pPr>
          </w:p>
        </w:tc>
        <w:tc>
          <w:tcPr>
            <w:tcW w:w="833" w:type="pct"/>
            <w:vAlign w:val="center"/>
          </w:tcPr>
          <w:p w14:paraId="08B04B4D" w14:textId="77777777" w:rsidR="0019197A" w:rsidRDefault="0019197A" w:rsidP="00091DB5">
            <w:pPr>
              <w:pStyle w:val="ACUBodyArial"/>
            </w:pPr>
          </w:p>
        </w:tc>
        <w:tc>
          <w:tcPr>
            <w:tcW w:w="833" w:type="pct"/>
            <w:vAlign w:val="center"/>
          </w:tcPr>
          <w:p w14:paraId="6E458D88" w14:textId="77777777" w:rsidR="0019197A" w:rsidRDefault="0019197A" w:rsidP="00091DB5">
            <w:pPr>
              <w:pStyle w:val="ACUBodyArial"/>
            </w:pPr>
          </w:p>
        </w:tc>
        <w:tc>
          <w:tcPr>
            <w:tcW w:w="833" w:type="pct"/>
            <w:vAlign w:val="center"/>
          </w:tcPr>
          <w:p w14:paraId="7D537BF6" w14:textId="77777777" w:rsidR="0019197A" w:rsidRDefault="0019197A" w:rsidP="00091DB5">
            <w:pPr>
              <w:pStyle w:val="ACUBodyArial"/>
            </w:pPr>
          </w:p>
        </w:tc>
        <w:tc>
          <w:tcPr>
            <w:tcW w:w="833" w:type="pct"/>
            <w:tcMar>
              <w:left w:w="57" w:type="dxa"/>
              <w:right w:w="57" w:type="dxa"/>
            </w:tcMar>
          </w:tcPr>
          <w:p w14:paraId="076D3BA6" w14:textId="23629490" w:rsidR="0019197A" w:rsidRDefault="0019197A" w:rsidP="00091DB5">
            <w:pPr>
              <w:pStyle w:val="ACUBodyArial"/>
            </w:pPr>
            <w:r>
              <w:t>[Yes | Partially | No]</w:t>
            </w:r>
          </w:p>
        </w:tc>
      </w:tr>
    </w:tbl>
    <w:p w14:paraId="70E11227" w14:textId="77777777" w:rsidR="000930CD" w:rsidRDefault="000930CD" w:rsidP="000930CD">
      <w:pPr>
        <w:pStyle w:val="ACUBodyArial"/>
      </w:pPr>
    </w:p>
    <w:tbl>
      <w:tblPr>
        <w:tblStyle w:val="TableGrid"/>
        <w:tblW w:w="5000" w:type="pct"/>
        <w:tblLayout w:type="fixed"/>
        <w:tblLook w:val="04A0" w:firstRow="1" w:lastRow="0" w:firstColumn="1" w:lastColumn="0" w:noHBand="0" w:noVBand="1"/>
      </w:tblPr>
      <w:tblGrid>
        <w:gridCol w:w="3487"/>
        <w:gridCol w:w="1743"/>
        <w:gridCol w:w="1742"/>
        <w:gridCol w:w="1742"/>
        <w:gridCol w:w="1742"/>
      </w:tblGrid>
      <w:tr w:rsidR="0019197A" w:rsidRPr="00D31912" w14:paraId="73947496" w14:textId="77777777" w:rsidTr="00F525C3">
        <w:trPr>
          <w:trHeight w:val="340"/>
        </w:trPr>
        <w:tc>
          <w:tcPr>
            <w:tcW w:w="1667" w:type="pct"/>
            <w:shd w:val="clear" w:color="auto" w:fill="D6CDBF" w:themeFill="accent5" w:themeFillShade="E6"/>
            <w:vAlign w:val="center"/>
          </w:tcPr>
          <w:p w14:paraId="03AF9B04" w14:textId="059726CC" w:rsidR="0019197A" w:rsidRPr="00D31912" w:rsidRDefault="0019197A" w:rsidP="00F525C3">
            <w:pPr>
              <w:pStyle w:val="ACUBodyArial"/>
              <w:rPr>
                <w:b/>
                <w:color w:val="auto"/>
              </w:rPr>
            </w:pPr>
            <w:r>
              <w:rPr>
                <w:b/>
                <w:color w:val="auto"/>
              </w:rPr>
              <w:t xml:space="preserve">Students </w:t>
            </w:r>
            <w:r w:rsidRPr="00D31912">
              <w:rPr>
                <w:b/>
                <w:color w:val="auto"/>
              </w:rPr>
              <w:t>impacted</w:t>
            </w:r>
          </w:p>
        </w:tc>
        <w:tc>
          <w:tcPr>
            <w:tcW w:w="833" w:type="pct"/>
            <w:shd w:val="clear" w:color="auto" w:fill="D6CDBF" w:themeFill="accent5" w:themeFillShade="E6"/>
            <w:vAlign w:val="center"/>
          </w:tcPr>
          <w:p w14:paraId="02DA9856" w14:textId="77777777" w:rsidR="0019197A" w:rsidRPr="00D31912" w:rsidRDefault="0019197A" w:rsidP="00F525C3">
            <w:pPr>
              <w:pStyle w:val="ACUBodyArial"/>
              <w:rPr>
                <w:b/>
                <w:color w:val="auto"/>
              </w:rPr>
            </w:pPr>
            <w:r w:rsidRPr="00D31912">
              <w:rPr>
                <w:b/>
                <w:color w:val="auto"/>
              </w:rPr>
              <w:t>Impact category</w:t>
            </w:r>
          </w:p>
        </w:tc>
        <w:tc>
          <w:tcPr>
            <w:tcW w:w="833" w:type="pct"/>
            <w:shd w:val="clear" w:color="auto" w:fill="D6CDBF" w:themeFill="accent5" w:themeFillShade="E6"/>
            <w:vAlign w:val="center"/>
          </w:tcPr>
          <w:p w14:paraId="1712D158" w14:textId="77777777" w:rsidR="0019197A" w:rsidRPr="00D31912" w:rsidRDefault="0019197A" w:rsidP="00F525C3">
            <w:pPr>
              <w:pStyle w:val="ACUBodyArial"/>
              <w:rPr>
                <w:b/>
                <w:color w:val="auto"/>
              </w:rPr>
            </w:pPr>
            <w:r w:rsidRPr="00D31912">
              <w:rPr>
                <w:b/>
                <w:color w:val="auto"/>
              </w:rPr>
              <w:t>Level of impact</w:t>
            </w:r>
          </w:p>
        </w:tc>
        <w:tc>
          <w:tcPr>
            <w:tcW w:w="833" w:type="pct"/>
            <w:shd w:val="clear" w:color="auto" w:fill="D6CDBF" w:themeFill="accent5" w:themeFillShade="E6"/>
            <w:vAlign w:val="center"/>
          </w:tcPr>
          <w:p w14:paraId="47F5D5FE" w14:textId="77777777" w:rsidR="0019197A" w:rsidRPr="00D31912" w:rsidRDefault="0019197A" w:rsidP="00F525C3">
            <w:pPr>
              <w:pStyle w:val="ACUBodyArial"/>
              <w:rPr>
                <w:b/>
                <w:color w:val="auto"/>
              </w:rPr>
            </w:pPr>
            <w:r w:rsidRPr="00D31912">
              <w:rPr>
                <w:b/>
                <w:color w:val="auto"/>
              </w:rPr>
              <w:t>Expected timeframe</w:t>
            </w:r>
          </w:p>
        </w:tc>
        <w:tc>
          <w:tcPr>
            <w:tcW w:w="833" w:type="pct"/>
            <w:shd w:val="clear" w:color="auto" w:fill="D6CDBF" w:themeFill="accent5" w:themeFillShade="E6"/>
            <w:vAlign w:val="center"/>
          </w:tcPr>
          <w:p w14:paraId="3D1F4485" w14:textId="77777777" w:rsidR="0019197A" w:rsidRPr="00D31912" w:rsidRDefault="0019197A" w:rsidP="00F525C3">
            <w:pPr>
              <w:pStyle w:val="ACUBodyArial"/>
              <w:rPr>
                <w:b/>
                <w:color w:val="auto"/>
              </w:rPr>
            </w:pPr>
            <w:r>
              <w:rPr>
                <w:b/>
                <w:color w:val="auto"/>
              </w:rPr>
              <w:t>Managed successfully?</w:t>
            </w:r>
          </w:p>
        </w:tc>
      </w:tr>
      <w:tr w:rsidR="0019197A" w14:paraId="726CBB62" w14:textId="77777777" w:rsidTr="00F525C3">
        <w:trPr>
          <w:trHeight w:val="340"/>
        </w:trPr>
        <w:tc>
          <w:tcPr>
            <w:tcW w:w="1667" w:type="pct"/>
            <w:vAlign w:val="center"/>
          </w:tcPr>
          <w:p w14:paraId="21498944" w14:textId="77777777" w:rsidR="0019197A" w:rsidRDefault="0019197A" w:rsidP="00F525C3">
            <w:pPr>
              <w:pStyle w:val="ACUBodyArial"/>
            </w:pPr>
          </w:p>
        </w:tc>
        <w:tc>
          <w:tcPr>
            <w:tcW w:w="833" w:type="pct"/>
            <w:vAlign w:val="center"/>
          </w:tcPr>
          <w:p w14:paraId="1D23C967" w14:textId="77777777" w:rsidR="0019197A" w:rsidRDefault="0019197A" w:rsidP="00F525C3">
            <w:pPr>
              <w:pStyle w:val="ACUBodyArial"/>
            </w:pPr>
          </w:p>
        </w:tc>
        <w:tc>
          <w:tcPr>
            <w:tcW w:w="833" w:type="pct"/>
            <w:vAlign w:val="center"/>
          </w:tcPr>
          <w:p w14:paraId="00F223C7" w14:textId="77777777" w:rsidR="0019197A" w:rsidRDefault="0019197A" w:rsidP="00F525C3">
            <w:pPr>
              <w:pStyle w:val="ACUBodyArial"/>
            </w:pPr>
          </w:p>
        </w:tc>
        <w:tc>
          <w:tcPr>
            <w:tcW w:w="833" w:type="pct"/>
            <w:vAlign w:val="center"/>
          </w:tcPr>
          <w:p w14:paraId="645334F9" w14:textId="77777777" w:rsidR="0019197A" w:rsidRDefault="0019197A" w:rsidP="00F525C3">
            <w:pPr>
              <w:pStyle w:val="ACUBodyArial"/>
            </w:pPr>
          </w:p>
        </w:tc>
        <w:tc>
          <w:tcPr>
            <w:tcW w:w="833" w:type="pct"/>
            <w:tcMar>
              <w:left w:w="57" w:type="dxa"/>
              <w:right w:w="57" w:type="dxa"/>
            </w:tcMar>
          </w:tcPr>
          <w:p w14:paraId="672430B0" w14:textId="77777777" w:rsidR="0019197A" w:rsidRDefault="0019197A" w:rsidP="00F525C3">
            <w:pPr>
              <w:pStyle w:val="ACUBodyArial"/>
            </w:pPr>
            <w:r>
              <w:t>[Yes | Partially | No]</w:t>
            </w:r>
          </w:p>
        </w:tc>
      </w:tr>
    </w:tbl>
    <w:p w14:paraId="6E06531E" w14:textId="77777777" w:rsidR="0019197A" w:rsidRDefault="0019197A" w:rsidP="000930CD">
      <w:pPr>
        <w:pStyle w:val="ACUBodyArial"/>
      </w:pPr>
    </w:p>
    <w:tbl>
      <w:tblPr>
        <w:tblStyle w:val="TableGrid"/>
        <w:tblW w:w="5000" w:type="pct"/>
        <w:tblLayout w:type="fixed"/>
        <w:tblLook w:val="04A0" w:firstRow="1" w:lastRow="0" w:firstColumn="1" w:lastColumn="0" w:noHBand="0" w:noVBand="1"/>
      </w:tblPr>
      <w:tblGrid>
        <w:gridCol w:w="3487"/>
        <w:gridCol w:w="1743"/>
        <w:gridCol w:w="1742"/>
        <w:gridCol w:w="1742"/>
        <w:gridCol w:w="1742"/>
      </w:tblGrid>
      <w:tr w:rsidR="0019197A" w:rsidRPr="00D31912" w14:paraId="2BA3B471" w14:textId="77777777" w:rsidTr="00F525C3">
        <w:trPr>
          <w:trHeight w:val="340"/>
        </w:trPr>
        <w:tc>
          <w:tcPr>
            <w:tcW w:w="1667" w:type="pct"/>
            <w:shd w:val="clear" w:color="auto" w:fill="D6CDBF" w:themeFill="accent5" w:themeFillShade="E6"/>
            <w:vAlign w:val="center"/>
          </w:tcPr>
          <w:p w14:paraId="2431E84D" w14:textId="20C744DA" w:rsidR="0019197A" w:rsidRPr="00D31912" w:rsidRDefault="0019197A" w:rsidP="00F525C3">
            <w:pPr>
              <w:pStyle w:val="ACUBodyArial"/>
              <w:rPr>
                <w:b/>
                <w:color w:val="auto"/>
              </w:rPr>
            </w:pPr>
            <w:r>
              <w:rPr>
                <w:b/>
                <w:color w:val="auto"/>
              </w:rPr>
              <w:t xml:space="preserve">External parties </w:t>
            </w:r>
            <w:r w:rsidRPr="00D31912">
              <w:rPr>
                <w:b/>
                <w:color w:val="auto"/>
              </w:rPr>
              <w:t>impacted</w:t>
            </w:r>
          </w:p>
        </w:tc>
        <w:tc>
          <w:tcPr>
            <w:tcW w:w="833" w:type="pct"/>
            <w:shd w:val="clear" w:color="auto" w:fill="D6CDBF" w:themeFill="accent5" w:themeFillShade="E6"/>
            <w:vAlign w:val="center"/>
          </w:tcPr>
          <w:p w14:paraId="29A99B8E" w14:textId="77777777" w:rsidR="0019197A" w:rsidRPr="00D31912" w:rsidRDefault="0019197A" w:rsidP="00F525C3">
            <w:pPr>
              <w:pStyle w:val="ACUBodyArial"/>
              <w:rPr>
                <w:b/>
                <w:color w:val="auto"/>
              </w:rPr>
            </w:pPr>
            <w:r w:rsidRPr="00D31912">
              <w:rPr>
                <w:b/>
                <w:color w:val="auto"/>
              </w:rPr>
              <w:t>Impact category</w:t>
            </w:r>
          </w:p>
        </w:tc>
        <w:tc>
          <w:tcPr>
            <w:tcW w:w="833" w:type="pct"/>
            <w:shd w:val="clear" w:color="auto" w:fill="D6CDBF" w:themeFill="accent5" w:themeFillShade="E6"/>
            <w:vAlign w:val="center"/>
          </w:tcPr>
          <w:p w14:paraId="6AC1584C" w14:textId="77777777" w:rsidR="0019197A" w:rsidRPr="00D31912" w:rsidRDefault="0019197A" w:rsidP="00F525C3">
            <w:pPr>
              <w:pStyle w:val="ACUBodyArial"/>
              <w:rPr>
                <w:b/>
                <w:color w:val="auto"/>
              </w:rPr>
            </w:pPr>
            <w:r w:rsidRPr="00D31912">
              <w:rPr>
                <w:b/>
                <w:color w:val="auto"/>
              </w:rPr>
              <w:t>Level of impact</w:t>
            </w:r>
          </w:p>
        </w:tc>
        <w:tc>
          <w:tcPr>
            <w:tcW w:w="833" w:type="pct"/>
            <w:shd w:val="clear" w:color="auto" w:fill="D6CDBF" w:themeFill="accent5" w:themeFillShade="E6"/>
            <w:vAlign w:val="center"/>
          </w:tcPr>
          <w:p w14:paraId="166540EA" w14:textId="77777777" w:rsidR="0019197A" w:rsidRPr="00D31912" w:rsidRDefault="0019197A" w:rsidP="00F525C3">
            <w:pPr>
              <w:pStyle w:val="ACUBodyArial"/>
              <w:rPr>
                <w:b/>
                <w:color w:val="auto"/>
              </w:rPr>
            </w:pPr>
            <w:r w:rsidRPr="00D31912">
              <w:rPr>
                <w:b/>
                <w:color w:val="auto"/>
              </w:rPr>
              <w:t>Expected timeframe</w:t>
            </w:r>
          </w:p>
        </w:tc>
        <w:tc>
          <w:tcPr>
            <w:tcW w:w="833" w:type="pct"/>
            <w:shd w:val="clear" w:color="auto" w:fill="D6CDBF" w:themeFill="accent5" w:themeFillShade="E6"/>
            <w:vAlign w:val="center"/>
          </w:tcPr>
          <w:p w14:paraId="45781AAA" w14:textId="77777777" w:rsidR="0019197A" w:rsidRPr="00D31912" w:rsidRDefault="0019197A" w:rsidP="00F525C3">
            <w:pPr>
              <w:pStyle w:val="ACUBodyArial"/>
              <w:rPr>
                <w:b/>
                <w:color w:val="auto"/>
              </w:rPr>
            </w:pPr>
            <w:r>
              <w:rPr>
                <w:b/>
                <w:color w:val="auto"/>
              </w:rPr>
              <w:t>Managed successfully?</w:t>
            </w:r>
          </w:p>
        </w:tc>
      </w:tr>
      <w:tr w:rsidR="0019197A" w14:paraId="7A4AC0D0" w14:textId="77777777" w:rsidTr="00F525C3">
        <w:trPr>
          <w:trHeight w:val="340"/>
        </w:trPr>
        <w:tc>
          <w:tcPr>
            <w:tcW w:w="1667" w:type="pct"/>
            <w:vAlign w:val="center"/>
          </w:tcPr>
          <w:p w14:paraId="424E0DDF" w14:textId="77777777" w:rsidR="0019197A" w:rsidRDefault="0019197A" w:rsidP="00F525C3">
            <w:pPr>
              <w:pStyle w:val="ACUBodyArial"/>
            </w:pPr>
          </w:p>
        </w:tc>
        <w:tc>
          <w:tcPr>
            <w:tcW w:w="833" w:type="pct"/>
            <w:vAlign w:val="center"/>
          </w:tcPr>
          <w:p w14:paraId="4776EE0A" w14:textId="77777777" w:rsidR="0019197A" w:rsidRDefault="0019197A" w:rsidP="00F525C3">
            <w:pPr>
              <w:pStyle w:val="ACUBodyArial"/>
            </w:pPr>
          </w:p>
        </w:tc>
        <w:tc>
          <w:tcPr>
            <w:tcW w:w="833" w:type="pct"/>
            <w:vAlign w:val="center"/>
          </w:tcPr>
          <w:p w14:paraId="3896E128" w14:textId="77777777" w:rsidR="0019197A" w:rsidRDefault="0019197A" w:rsidP="00F525C3">
            <w:pPr>
              <w:pStyle w:val="ACUBodyArial"/>
            </w:pPr>
          </w:p>
        </w:tc>
        <w:tc>
          <w:tcPr>
            <w:tcW w:w="833" w:type="pct"/>
            <w:vAlign w:val="center"/>
          </w:tcPr>
          <w:p w14:paraId="0F48881C" w14:textId="77777777" w:rsidR="0019197A" w:rsidRDefault="0019197A" w:rsidP="00F525C3">
            <w:pPr>
              <w:pStyle w:val="ACUBodyArial"/>
            </w:pPr>
          </w:p>
        </w:tc>
        <w:tc>
          <w:tcPr>
            <w:tcW w:w="833" w:type="pct"/>
            <w:tcMar>
              <w:left w:w="57" w:type="dxa"/>
              <w:right w:w="57" w:type="dxa"/>
            </w:tcMar>
          </w:tcPr>
          <w:p w14:paraId="6C9A6612" w14:textId="77777777" w:rsidR="0019197A" w:rsidRDefault="0019197A" w:rsidP="00F525C3">
            <w:pPr>
              <w:pStyle w:val="ACUBodyArial"/>
            </w:pPr>
            <w:r>
              <w:t>[Yes | Partially | No]</w:t>
            </w:r>
          </w:p>
        </w:tc>
      </w:tr>
    </w:tbl>
    <w:p w14:paraId="5FF7101C" w14:textId="77777777" w:rsidR="0019197A" w:rsidRDefault="0019197A" w:rsidP="000930CD">
      <w:pPr>
        <w:pStyle w:val="ACUBodyArial"/>
      </w:pPr>
    </w:p>
    <w:p w14:paraId="25F3D653" w14:textId="77777777" w:rsidR="00530BA8" w:rsidRDefault="00E82E7A" w:rsidP="00DD08EE">
      <w:pPr>
        <w:pStyle w:val="ACUSubheading-Level1"/>
      </w:pPr>
      <w:bookmarkStart w:id="9" w:name="_Toc50725958"/>
      <w:r>
        <w:lastRenderedPageBreak/>
        <w:t>IMPLEMENTATION</w:t>
      </w:r>
      <w:bookmarkEnd w:id="9"/>
    </w:p>
    <w:p w14:paraId="137568F4" w14:textId="61103036" w:rsidR="002F741E" w:rsidRDefault="002F741E" w:rsidP="002F741E">
      <w:pPr>
        <w:pStyle w:val="ACUSubheading-Level2"/>
      </w:pPr>
      <w:bookmarkStart w:id="10" w:name="_Toc50725963"/>
      <w:r>
        <w:t>Quality criteria</w:t>
      </w:r>
      <w:bookmarkEnd w:id="10"/>
    </w:p>
    <w:p w14:paraId="1CFB1DC1" w14:textId="2BC139D9" w:rsidR="002F741E" w:rsidRDefault="002F741E" w:rsidP="002F741E">
      <w:pPr>
        <w:pStyle w:val="ACUBodyArial"/>
      </w:pPr>
      <w:r>
        <w:t xml:space="preserve">The following quality criteria </w:t>
      </w:r>
      <w:r w:rsidR="0019197A">
        <w:t xml:space="preserve">had </w:t>
      </w:r>
      <w:r>
        <w:t xml:space="preserve">been agreed to for this project. They form the basis of all quality assurance and the fulfilment of the criteria allows the Executive Sponsor to approve the completion of the project delivery. </w:t>
      </w:r>
      <w:r w:rsidR="00306F86">
        <w:t xml:space="preserve">They are derived from and closely linked to the </w:t>
      </w:r>
      <w:r>
        <w:t xml:space="preserve">Business </w:t>
      </w:r>
      <w:r w:rsidR="0055430C">
        <w:t>Requirements and</w:t>
      </w:r>
      <w:r w:rsidR="00306F86">
        <w:t xml:space="preserve"> </w:t>
      </w:r>
      <w:r>
        <w:t xml:space="preserve">will be used to inform detailed test plans and test cases or other similar validation activities. </w:t>
      </w:r>
      <w:r w:rsidR="0033478C">
        <w:t>They also are directly linked to the quality expectations set in the Project Business Case.</w:t>
      </w:r>
    </w:p>
    <w:tbl>
      <w:tblPr>
        <w:tblW w:w="5000" w:type="pct"/>
        <w:jc w:val="center"/>
        <w:tblLook w:val="04A0" w:firstRow="1" w:lastRow="0" w:firstColumn="1" w:lastColumn="0" w:noHBand="0" w:noVBand="1"/>
      </w:tblPr>
      <w:tblGrid>
        <w:gridCol w:w="2614"/>
        <w:gridCol w:w="2614"/>
        <w:gridCol w:w="2614"/>
        <w:gridCol w:w="2614"/>
      </w:tblGrid>
      <w:tr w:rsidR="0000636D" w:rsidRPr="00A85B73" w14:paraId="761570C7" w14:textId="4CEDF804" w:rsidTr="00BB6B4A">
        <w:trPr>
          <w:cantSplit/>
          <w:trHeight w:val="300"/>
          <w:jc w:val="center"/>
        </w:trPr>
        <w:tc>
          <w:tcPr>
            <w:tcW w:w="1250" w:type="pct"/>
            <w:tcBorders>
              <w:top w:val="single" w:sz="8" w:space="0" w:color="auto"/>
              <w:left w:val="single" w:sz="4" w:space="0" w:color="auto"/>
              <w:bottom w:val="single" w:sz="8" w:space="0" w:color="auto"/>
              <w:right w:val="single" w:sz="4" w:space="0" w:color="auto"/>
            </w:tcBorders>
            <w:shd w:val="clear" w:color="auto" w:fill="D6CDBF" w:themeFill="accent5" w:themeFillShade="E6"/>
            <w:vAlign w:val="center"/>
            <w:hideMark/>
          </w:tcPr>
          <w:p w14:paraId="68B12969" w14:textId="77777777" w:rsidR="0000636D" w:rsidRPr="00A85B73" w:rsidRDefault="0000636D" w:rsidP="003D690A">
            <w:pPr>
              <w:pStyle w:val="ACUBodyArial"/>
              <w:spacing w:after="0" w:line="240" w:lineRule="auto"/>
              <w:rPr>
                <w:rFonts w:ascii="Arial Bold" w:hAnsi="Arial Bold"/>
                <w:b/>
                <w:color w:val="auto"/>
              </w:rPr>
            </w:pPr>
            <w:r w:rsidRPr="00A85B73">
              <w:rPr>
                <w:rFonts w:ascii="Arial Bold" w:hAnsi="Arial Bold"/>
                <w:b/>
                <w:color w:val="auto"/>
              </w:rPr>
              <w:t>Output</w:t>
            </w:r>
          </w:p>
        </w:tc>
        <w:tc>
          <w:tcPr>
            <w:tcW w:w="1250" w:type="pct"/>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F8E991A" w14:textId="77777777" w:rsidR="0000636D" w:rsidRPr="00A85B73" w:rsidRDefault="0000636D" w:rsidP="003D690A">
            <w:pPr>
              <w:pStyle w:val="ACUBodyArial"/>
              <w:spacing w:after="0" w:line="240" w:lineRule="auto"/>
              <w:rPr>
                <w:rFonts w:ascii="Arial Bold" w:hAnsi="Arial Bold"/>
                <w:b/>
                <w:color w:val="auto"/>
              </w:rPr>
            </w:pPr>
            <w:r w:rsidRPr="00A85B73">
              <w:rPr>
                <w:rFonts w:ascii="Arial Bold" w:hAnsi="Arial Bold"/>
                <w:b/>
                <w:color w:val="auto"/>
              </w:rPr>
              <w:t>Expected performance</w:t>
            </w:r>
          </w:p>
        </w:tc>
        <w:tc>
          <w:tcPr>
            <w:tcW w:w="1250" w:type="pct"/>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4C94733B" w14:textId="77777777" w:rsidR="0000636D" w:rsidRPr="00A85B73" w:rsidRDefault="0000636D" w:rsidP="003D690A">
            <w:pPr>
              <w:pStyle w:val="ACUBodyArial"/>
              <w:spacing w:after="0" w:line="240" w:lineRule="auto"/>
              <w:rPr>
                <w:rFonts w:ascii="Arial Bold" w:hAnsi="Arial Bold"/>
                <w:b/>
                <w:color w:val="auto"/>
              </w:rPr>
            </w:pPr>
            <w:r w:rsidRPr="00A85B73">
              <w:rPr>
                <w:rFonts w:ascii="Arial Bold" w:hAnsi="Arial Bold"/>
                <w:b/>
                <w:color w:val="auto"/>
              </w:rPr>
              <w:t>Tolerance</w:t>
            </w:r>
          </w:p>
        </w:tc>
        <w:tc>
          <w:tcPr>
            <w:tcW w:w="1250" w:type="pct"/>
            <w:tcBorders>
              <w:top w:val="single" w:sz="8" w:space="0" w:color="auto"/>
              <w:left w:val="nil"/>
              <w:bottom w:val="single" w:sz="8" w:space="0" w:color="auto"/>
              <w:right w:val="single" w:sz="4" w:space="0" w:color="auto"/>
            </w:tcBorders>
            <w:shd w:val="clear" w:color="auto" w:fill="D6CDBF" w:themeFill="accent5" w:themeFillShade="E6"/>
          </w:tcPr>
          <w:p w14:paraId="6050A1B2" w14:textId="5B7DAAC6" w:rsidR="0000636D" w:rsidRPr="00A85B73" w:rsidRDefault="0000636D" w:rsidP="0000636D">
            <w:pPr>
              <w:pStyle w:val="ACUBodyArial"/>
              <w:rPr>
                <w:rFonts w:ascii="Arial Bold" w:hAnsi="Arial Bold"/>
                <w:b/>
                <w:color w:val="auto"/>
              </w:rPr>
            </w:pPr>
            <w:r>
              <w:rPr>
                <w:b/>
                <w:color w:val="auto"/>
              </w:rPr>
              <w:t>Have the criteria been met?</w:t>
            </w:r>
            <w:r w:rsidR="00F307D0">
              <w:rPr>
                <w:b/>
                <w:color w:val="auto"/>
              </w:rPr>
              <w:t xml:space="preserve"> </w:t>
            </w:r>
            <w:r>
              <w:rPr>
                <w:b/>
                <w:color w:val="auto"/>
              </w:rPr>
              <w:t>Comments</w:t>
            </w:r>
            <w:r w:rsidR="00F307D0">
              <w:rPr>
                <w:b/>
                <w:color w:val="auto"/>
              </w:rPr>
              <w:t>?</w:t>
            </w:r>
          </w:p>
        </w:tc>
      </w:tr>
      <w:tr w:rsidR="0000636D" w:rsidRPr="004215F8" w14:paraId="2CB85CE1" w14:textId="518538B1" w:rsidTr="00BB6B4A">
        <w:trPr>
          <w:cantSplit/>
          <w:trHeight w:val="300"/>
          <w:jc w:val="center"/>
        </w:trPr>
        <w:tc>
          <w:tcPr>
            <w:tcW w:w="1250" w:type="pct"/>
            <w:tcBorders>
              <w:top w:val="single" w:sz="8" w:space="0" w:color="auto"/>
              <w:left w:val="single" w:sz="4" w:space="0" w:color="auto"/>
              <w:bottom w:val="single" w:sz="8" w:space="0" w:color="auto"/>
              <w:right w:val="single" w:sz="4" w:space="0" w:color="auto"/>
            </w:tcBorders>
            <w:shd w:val="clear" w:color="auto" w:fill="auto"/>
          </w:tcPr>
          <w:p w14:paraId="2F947409"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8" w:space="0" w:color="auto"/>
              <w:right w:val="single" w:sz="4" w:space="0" w:color="auto"/>
            </w:tcBorders>
            <w:shd w:val="clear" w:color="auto" w:fill="auto"/>
          </w:tcPr>
          <w:p w14:paraId="6D344CEA"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8" w:space="0" w:color="auto"/>
              <w:right w:val="single" w:sz="4" w:space="0" w:color="auto"/>
            </w:tcBorders>
            <w:shd w:val="clear" w:color="auto" w:fill="auto"/>
          </w:tcPr>
          <w:p w14:paraId="0A77B070"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8" w:space="0" w:color="auto"/>
              <w:right w:val="single" w:sz="4" w:space="0" w:color="auto"/>
            </w:tcBorders>
          </w:tcPr>
          <w:p w14:paraId="3A5644BD" w14:textId="54EBBB9F" w:rsidR="0000636D" w:rsidRPr="0000636D" w:rsidRDefault="0000636D" w:rsidP="0000636D">
            <w:pPr>
              <w:spacing w:after="0" w:line="240" w:lineRule="auto"/>
              <w:rPr>
                <w:rFonts w:ascii="Arial" w:eastAsia="Times New Roman" w:hAnsi="Arial" w:cs="Arial"/>
                <w:bCs/>
                <w:color w:val="000000"/>
                <w:szCs w:val="22"/>
                <w:lang w:eastAsia="en-AU"/>
              </w:rPr>
            </w:pPr>
            <w:r w:rsidRPr="0000636D">
              <w:rPr>
                <w:rFonts w:ascii="Arial" w:eastAsia="Times New Roman" w:hAnsi="Arial" w:cs="Arial"/>
                <w:bCs/>
                <w:color w:val="000000"/>
                <w:szCs w:val="22"/>
                <w:lang w:eastAsia="en-AU"/>
              </w:rPr>
              <w:t>[Yes | Partially | No</w:t>
            </w:r>
            <w:r w:rsidR="00BB6B4A" w:rsidRPr="00BB6B4A">
              <w:rPr>
                <w:rFonts w:ascii="Arial" w:eastAsia="Times New Roman" w:hAnsi="Arial" w:cs="Arial"/>
                <w:bCs/>
                <w:color w:val="000000"/>
                <w:szCs w:val="22"/>
                <w:lang w:eastAsia="en-AU"/>
              </w:rPr>
              <w:t xml:space="preserve"> | Waived</w:t>
            </w:r>
            <w:r w:rsidRPr="0000636D">
              <w:rPr>
                <w:rFonts w:ascii="Arial" w:eastAsia="Times New Roman" w:hAnsi="Arial" w:cs="Arial"/>
                <w:bCs/>
                <w:color w:val="000000"/>
                <w:szCs w:val="22"/>
                <w:lang w:eastAsia="en-AU"/>
              </w:rPr>
              <w:t>]</w:t>
            </w:r>
          </w:p>
          <w:p w14:paraId="7EDCBF41" w14:textId="1A97DDA8" w:rsidR="0000636D" w:rsidRPr="004215F8" w:rsidRDefault="0000636D" w:rsidP="0000636D">
            <w:pPr>
              <w:spacing w:after="0" w:line="240" w:lineRule="auto"/>
              <w:rPr>
                <w:rFonts w:ascii="Arial" w:eastAsia="Times New Roman" w:hAnsi="Arial" w:cs="Arial"/>
                <w:bCs/>
                <w:color w:val="000000"/>
                <w:szCs w:val="22"/>
                <w:lang w:eastAsia="en-AU"/>
              </w:rPr>
            </w:pPr>
            <w:r w:rsidRPr="0000636D">
              <w:rPr>
                <w:rFonts w:ascii="Arial" w:eastAsia="Times New Roman" w:hAnsi="Arial" w:cs="Arial"/>
                <w:bCs/>
                <w:color w:val="000000"/>
                <w:szCs w:val="22"/>
                <w:lang w:eastAsia="en-AU"/>
              </w:rPr>
              <w:t>[Brief comment, if applicable]</w:t>
            </w:r>
          </w:p>
        </w:tc>
      </w:tr>
      <w:tr w:rsidR="0000636D" w:rsidRPr="004215F8" w14:paraId="187DE3B7" w14:textId="6F599782" w:rsidTr="00BB6B4A">
        <w:trPr>
          <w:cantSplit/>
          <w:trHeight w:val="300"/>
          <w:jc w:val="center"/>
        </w:trPr>
        <w:tc>
          <w:tcPr>
            <w:tcW w:w="1250" w:type="pct"/>
            <w:tcBorders>
              <w:top w:val="single" w:sz="8" w:space="0" w:color="auto"/>
              <w:left w:val="single" w:sz="4" w:space="0" w:color="auto"/>
              <w:bottom w:val="single" w:sz="8" w:space="0" w:color="auto"/>
              <w:right w:val="single" w:sz="4" w:space="0" w:color="auto"/>
            </w:tcBorders>
            <w:shd w:val="clear" w:color="auto" w:fill="auto"/>
          </w:tcPr>
          <w:p w14:paraId="37CFF350"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8" w:space="0" w:color="auto"/>
              <w:right w:val="single" w:sz="4" w:space="0" w:color="auto"/>
            </w:tcBorders>
            <w:shd w:val="clear" w:color="auto" w:fill="auto"/>
          </w:tcPr>
          <w:p w14:paraId="3FB61A28"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8" w:space="0" w:color="auto"/>
              <w:right w:val="single" w:sz="4" w:space="0" w:color="auto"/>
            </w:tcBorders>
            <w:shd w:val="clear" w:color="auto" w:fill="auto"/>
          </w:tcPr>
          <w:p w14:paraId="48163F0E"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8" w:space="0" w:color="auto"/>
              <w:right w:val="single" w:sz="4" w:space="0" w:color="auto"/>
            </w:tcBorders>
          </w:tcPr>
          <w:p w14:paraId="5B1655E7" w14:textId="77777777" w:rsidR="0000636D" w:rsidRPr="004215F8" w:rsidRDefault="0000636D" w:rsidP="003D690A">
            <w:pPr>
              <w:spacing w:after="0" w:line="240" w:lineRule="auto"/>
              <w:rPr>
                <w:rFonts w:ascii="Arial" w:eastAsia="Times New Roman" w:hAnsi="Arial" w:cs="Arial"/>
                <w:bCs/>
                <w:color w:val="000000"/>
                <w:szCs w:val="22"/>
                <w:lang w:eastAsia="en-AU"/>
              </w:rPr>
            </w:pPr>
          </w:p>
        </w:tc>
      </w:tr>
      <w:tr w:rsidR="0000636D" w:rsidRPr="004215F8" w14:paraId="6FDD1C14" w14:textId="5EB6AA54" w:rsidTr="00BB6B4A">
        <w:trPr>
          <w:cantSplit/>
          <w:trHeight w:val="300"/>
          <w:jc w:val="center"/>
        </w:trPr>
        <w:tc>
          <w:tcPr>
            <w:tcW w:w="1250" w:type="pct"/>
            <w:tcBorders>
              <w:top w:val="single" w:sz="8" w:space="0" w:color="auto"/>
              <w:left w:val="single" w:sz="4" w:space="0" w:color="auto"/>
              <w:bottom w:val="single" w:sz="4" w:space="0" w:color="auto"/>
              <w:right w:val="single" w:sz="4" w:space="0" w:color="auto"/>
            </w:tcBorders>
            <w:shd w:val="clear" w:color="auto" w:fill="auto"/>
          </w:tcPr>
          <w:p w14:paraId="30959EFA"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4" w:space="0" w:color="auto"/>
              <w:right w:val="single" w:sz="4" w:space="0" w:color="auto"/>
            </w:tcBorders>
            <w:shd w:val="clear" w:color="auto" w:fill="auto"/>
          </w:tcPr>
          <w:p w14:paraId="770098D6"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4" w:space="0" w:color="auto"/>
              <w:right w:val="single" w:sz="4" w:space="0" w:color="auto"/>
            </w:tcBorders>
            <w:shd w:val="clear" w:color="auto" w:fill="auto"/>
          </w:tcPr>
          <w:p w14:paraId="6CF43689" w14:textId="77777777" w:rsidR="0000636D" w:rsidRPr="004215F8" w:rsidRDefault="0000636D" w:rsidP="003D690A">
            <w:pPr>
              <w:spacing w:after="0" w:line="240" w:lineRule="auto"/>
              <w:rPr>
                <w:rFonts w:ascii="Arial" w:eastAsia="Times New Roman" w:hAnsi="Arial" w:cs="Arial"/>
                <w:bCs/>
                <w:color w:val="000000"/>
                <w:szCs w:val="22"/>
                <w:lang w:eastAsia="en-AU"/>
              </w:rPr>
            </w:pPr>
          </w:p>
        </w:tc>
        <w:tc>
          <w:tcPr>
            <w:tcW w:w="1250" w:type="pct"/>
            <w:tcBorders>
              <w:top w:val="single" w:sz="8" w:space="0" w:color="auto"/>
              <w:left w:val="nil"/>
              <w:bottom w:val="single" w:sz="4" w:space="0" w:color="auto"/>
              <w:right w:val="single" w:sz="4" w:space="0" w:color="auto"/>
            </w:tcBorders>
          </w:tcPr>
          <w:p w14:paraId="20B153ED" w14:textId="77777777" w:rsidR="0000636D" w:rsidRPr="004215F8" w:rsidRDefault="0000636D" w:rsidP="003D690A">
            <w:pPr>
              <w:spacing w:after="0" w:line="240" w:lineRule="auto"/>
              <w:rPr>
                <w:rFonts w:ascii="Arial" w:eastAsia="Times New Roman" w:hAnsi="Arial" w:cs="Arial"/>
                <w:bCs/>
                <w:color w:val="000000"/>
                <w:szCs w:val="22"/>
                <w:lang w:eastAsia="en-AU"/>
              </w:rPr>
            </w:pPr>
          </w:p>
        </w:tc>
      </w:tr>
    </w:tbl>
    <w:p w14:paraId="2EF82B9E" w14:textId="77777777" w:rsidR="00A90259" w:rsidRDefault="00A90259" w:rsidP="00A90259">
      <w:pPr>
        <w:pStyle w:val="ACUBodyArial"/>
      </w:pPr>
    </w:p>
    <w:p w14:paraId="341DD317" w14:textId="77777777" w:rsidR="007B0A00" w:rsidRDefault="0000636D" w:rsidP="00DD08EE">
      <w:pPr>
        <w:pStyle w:val="ACUSubheading-Level1"/>
      </w:pPr>
      <w:r>
        <w:t>ACCEPTANCE</w:t>
      </w:r>
    </w:p>
    <w:p w14:paraId="019B0D5D" w14:textId="73317743" w:rsidR="0000636D" w:rsidRPr="00080B75" w:rsidRDefault="008D16E8" w:rsidP="00080B75">
      <w:pPr>
        <w:pStyle w:val="ACUBodyArial"/>
      </w:pPr>
      <w:r w:rsidRPr="008D16E8">
        <w:rPr>
          <w:color w:val="0070C0"/>
          <w:sz w:val="16"/>
          <w:szCs w:val="16"/>
        </w:rPr>
        <w:t xml:space="preserve">&lt;The </w:t>
      </w:r>
      <w:r>
        <w:rPr>
          <w:color w:val="0070C0"/>
          <w:sz w:val="16"/>
          <w:szCs w:val="16"/>
        </w:rPr>
        <w:t xml:space="preserve">Executive Sponsor selects the applicable option. Their approval is marked as a signature or an exact reference to meeting minutes (e.g. Project Board / Steering Committee) or an email </w:t>
      </w:r>
      <w:r w:rsidR="00080B75">
        <w:rPr>
          <w:color w:val="0070C0"/>
          <w:sz w:val="16"/>
          <w:szCs w:val="16"/>
        </w:rPr>
        <w:t>is in the respective box in the table below.&gt;</w:t>
      </w:r>
      <w:r w:rsidRPr="008D16E8">
        <w:rPr>
          <w:color w:val="0070C0"/>
          <w:sz w:val="16"/>
          <w:szCs w:val="16"/>
        </w:rPr>
        <w:br/>
      </w:r>
      <w:r w:rsidR="0000636D" w:rsidRPr="00080B75">
        <w:t>The Executive Sponsor (or Project Owner as their delegate) has reviewed and inspected the deliverables made and work performed in the project, and is satisfied that deliveries fulfil the requirements as specified in the Project Initiation Documen</w:t>
      </w:r>
      <w:r w:rsidRPr="00080B75">
        <w:t>t (PID) and any approved Project Change Requests</w:t>
      </w:r>
      <w:r w:rsidR="0000636D" w:rsidRPr="00080B75">
        <w:t>.</w:t>
      </w:r>
      <w:r w:rsidRPr="00080B75">
        <w:t xml:space="preserve"> They will enable the Executive Sponsor to deliver the outcome and benefits identified in the Project Business Case.</w:t>
      </w:r>
    </w:p>
    <w:p w14:paraId="570FBF38" w14:textId="40E6DC42" w:rsidR="008D16E8" w:rsidRDefault="008D16E8" w:rsidP="0000636D">
      <w:pPr>
        <w:pStyle w:val="ACUSubheading-Level1"/>
        <w:ind w:left="0" w:firstLine="0"/>
        <w:rPr>
          <w:caps w:val="0"/>
          <w:color w:val="3D3935"/>
        </w:rPr>
      </w:pPr>
    </w:p>
    <w:tbl>
      <w:tblPr>
        <w:tblStyle w:val="TableGrid"/>
        <w:tblW w:w="5000" w:type="pct"/>
        <w:tblLayout w:type="fixed"/>
        <w:tblCellMar>
          <w:top w:w="28" w:type="dxa"/>
          <w:bottom w:w="28" w:type="dxa"/>
        </w:tblCellMar>
        <w:tblLook w:val="04A0" w:firstRow="1" w:lastRow="0" w:firstColumn="1" w:lastColumn="0" w:noHBand="0" w:noVBand="1"/>
      </w:tblPr>
      <w:tblGrid>
        <w:gridCol w:w="7842"/>
        <w:gridCol w:w="2614"/>
      </w:tblGrid>
      <w:tr w:rsidR="008D16E8" w14:paraId="5BE85D67" w14:textId="77777777" w:rsidTr="00BB6B4A">
        <w:trPr>
          <w:trHeight w:val="340"/>
        </w:trPr>
        <w:tc>
          <w:tcPr>
            <w:tcW w:w="3750" w:type="pct"/>
            <w:shd w:val="clear" w:color="auto" w:fill="D6CDBF" w:themeFill="accent5" w:themeFillShade="E6"/>
            <w:vAlign w:val="center"/>
          </w:tcPr>
          <w:p w14:paraId="46791F49" w14:textId="1D443088" w:rsidR="008D16E8" w:rsidRPr="008D16E8" w:rsidRDefault="008D16E8" w:rsidP="008D16E8">
            <w:pPr>
              <w:pStyle w:val="ACUSubheading-Level1"/>
              <w:spacing w:before="0" w:after="0"/>
              <w:ind w:left="0" w:firstLine="0"/>
              <w:rPr>
                <w:b/>
                <w:bCs/>
                <w:caps w:val="0"/>
                <w:color w:val="3D3935"/>
              </w:rPr>
            </w:pPr>
            <w:r w:rsidRPr="008D16E8">
              <w:rPr>
                <w:b/>
                <w:bCs/>
                <w:caps w:val="0"/>
                <w:color w:val="3D3935"/>
              </w:rPr>
              <w:t>Approval</w:t>
            </w:r>
          </w:p>
        </w:tc>
        <w:tc>
          <w:tcPr>
            <w:tcW w:w="1250" w:type="pct"/>
            <w:shd w:val="clear" w:color="auto" w:fill="D6CDBF" w:themeFill="accent5" w:themeFillShade="E6"/>
            <w:vAlign w:val="center"/>
          </w:tcPr>
          <w:p w14:paraId="2FB207F7" w14:textId="0E514925" w:rsidR="008D16E8" w:rsidRPr="008D16E8" w:rsidRDefault="008D16E8" w:rsidP="008D16E8">
            <w:pPr>
              <w:pStyle w:val="ACUSubheading-Level1"/>
              <w:spacing w:before="0" w:after="0"/>
              <w:ind w:left="0" w:firstLine="0"/>
              <w:rPr>
                <w:b/>
                <w:bCs/>
                <w:caps w:val="0"/>
                <w:color w:val="3D3935"/>
              </w:rPr>
            </w:pPr>
            <w:r>
              <w:rPr>
                <w:b/>
                <w:bCs/>
                <w:caps w:val="0"/>
                <w:color w:val="3D3935"/>
              </w:rPr>
              <w:t>Executive Sponsor signature and date</w:t>
            </w:r>
          </w:p>
        </w:tc>
      </w:tr>
      <w:tr w:rsidR="008D16E8" w14:paraId="5054A83D" w14:textId="77777777" w:rsidTr="00BB6B4A">
        <w:trPr>
          <w:trHeight w:val="340"/>
        </w:trPr>
        <w:tc>
          <w:tcPr>
            <w:tcW w:w="3750" w:type="pct"/>
            <w:vAlign w:val="center"/>
          </w:tcPr>
          <w:p w14:paraId="0B9FA2BF" w14:textId="088D182A" w:rsidR="008D16E8" w:rsidRDefault="00080B75" w:rsidP="008D16E8">
            <w:pPr>
              <w:pStyle w:val="ACUBodyArial"/>
            </w:pPr>
            <w:r>
              <w:t>All o</w:t>
            </w:r>
            <w:r w:rsidR="008D16E8">
              <w:t>utputs fully completed.</w:t>
            </w:r>
          </w:p>
          <w:p w14:paraId="7C542DFA" w14:textId="7E1A53E1" w:rsidR="008D16E8" w:rsidRPr="008D16E8" w:rsidRDefault="008D16E8" w:rsidP="008D16E8">
            <w:pPr>
              <w:pStyle w:val="ACUBodyArial"/>
            </w:pPr>
            <w:r>
              <w:t>The project can finish the Implement phase and move to project closure.</w:t>
            </w:r>
          </w:p>
        </w:tc>
        <w:tc>
          <w:tcPr>
            <w:tcW w:w="1250" w:type="pct"/>
            <w:vAlign w:val="center"/>
          </w:tcPr>
          <w:p w14:paraId="4474CFCC" w14:textId="77777777" w:rsidR="008D16E8" w:rsidRDefault="008D16E8" w:rsidP="008D16E8">
            <w:pPr>
              <w:pStyle w:val="ACUSubheading-Level1"/>
              <w:spacing w:before="0" w:after="0"/>
              <w:ind w:left="0" w:firstLine="0"/>
              <w:rPr>
                <w:caps w:val="0"/>
                <w:color w:val="3D3935"/>
              </w:rPr>
            </w:pPr>
          </w:p>
        </w:tc>
      </w:tr>
      <w:tr w:rsidR="008D16E8" w14:paraId="0342077E" w14:textId="77777777" w:rsidTr="00BB6B4A">
        <w:tc>
          <w:tcPr>
            <w:tcW w:w="3750" w:type="pct"/>
            <w:vAlign w:val="center"/>
          </w:tcPr>
          <w:p w14:paraId="72308444" w14:textId="733CBA16" w:rsidR="008D16E8" w:rsidRDefault="008D16E8" w:rsidP="008D16E8">
            <w:pPr>
              <w:pStyle w:val="ACUBodyArial"/>
            </w:pPr>
            <w:r>
              <w:t>Outputs completed up to Milestone number _____.</w:t>
            </w:r>
          </w:p>
          <w:p w14:paraId="5AC711E9" w14:textId="38152B52" w:rsidR="008D16E8" w:rsidRPr="008D16E8" w:rsidRDefault="008D16E8" w:rsidP="008D16E8">
            <w:pPr>
              <w:pStyle w:val="ACUBodyArial"/>
            </w:pPr>
            <w:r>
              <w:t>The project continues to implement the remaining milestones and outputs.</w:t>
            </w:r>
          </w:p>
        </w:tc>
        <w:tc>
          <w:tcPr>
            <w:tcW w:w="1250" w:type="pct"/>
            <w:vAlign w:val="center"/>
          </w:tcPr>
          <w:p w14:paraId="22070B1C" w14:textId="77777777" w:rsidR="008D16E8" w:rsidRDefault="008D16E8" w:rsidP="008D16E8">
            <w:pPr>
              <w:pStyle w:val="ACUSubheading-Level1"/>
              <w:spacing w:before="0" w:after="0"/>
              <w:ind w:left="0" w:firstLine="0"/>
              <w:rPr>
                <w:caps w:val="0"/>
                <w:color w:val="3D3935"/>
              </w:rPr>
            </w:pPr>
          </w:p>
        </w:tc>
      </w:tr>
      <w:tr w:rsidR="008D16E8" w14:paraId="1B882822" w14:textId="77777777" w:rsidTr="00BB6B4A">
        <w:tc>
          <w:tcPr>
            <w:tcW w:w="3750" w:type="pct"/>
            <w:tcBorders>
              <w:bottom w:val="single" w:sz="4" w:space="0" w:color="auto"/>
            </w:tcBorders>
            <w:vAlign w:val="center"/>
          </w:tcPr>
          <w:p w14:paraId="5A55DDDF" w14:textId="2053F8DB" w:rsidR="008D16E8" w:rsidRDefault="008D16E8" w:rsidP="008D16E8">
            <w:pPr>
              <w:pStyle w:val="ACUBodyArial"/>
            </w:pPr>
            <w:r>
              <w:t>The completion of outputs not approved.</w:t>
            </w:r>
          </w:p>
          <w:p w14:paraId="172629D8" w14:textId="3985ED1C" w:rsidR="008D16E8" w:rsidRPr="008D16E8" w:rsidRDefault="008D16E8" w:rsidP="008D16E8">
            <w:pPr>
              <w:pStyle w:val="ACUBodyArial"/>
            </w:pPr>
            <w:r>
              <w:t>Rectification required as identified below and discussed in more detail with the Project Manager.</w:t>
            </w:r>
          </w:p>
        </w:tc>
        <w:tc>
          <w:tcPr>
            <w:tcW w:w="1250" w:type="pct"/>
            <w:tcBorders>
              <w:bottom w:val="single" w:sz="4" w:space="0" w:color="auto"/>
            </w:tcBorders>
            <w:vAlign w:val="center"/>
          </w:tcPr>
          <w:p w14:paraId="2E1FF85F" w14:textId="77777777" w:rsidR="008D16E8" w:rsidRDefault="008D16E8" w:rsidP="008D16E8">
            <w:pPr>
              <w:pStyle w:val="ACUSubheading-Level1"/>
              <w:spacing w:before="0" w:after="0"/>
              <w:ind w:left="0" w:firstLine="0"/>
              <w:rPr>
                <w:caps w:val="0"/>
                <w:color w:val="3D3935"/>
              </w:rPr>
            </w:pPr>
          </w:p>
        </w:tc>
      </w:tr>
      <w:tr w:rsidR="008D16E8" w14:paraId="0106EFCD" w14:textId="77777777" w:rsidTr="00BB6B4A">
        <w:tc>
          <w:tcPr>
            <w:tcW w:w="3750" w:type="pct"/>
            <w:tcBorders>
              <w:left w:val="nil"/>
              <w:right w:val="nil"/>
            </w:tcBorders>
            <w:vAlign w:val="center"/>
          </w:tcPr>
          <w:p w14:paraId="29243A52" w14:textId="77777777" w:rsidR="008D16E8" w:rsidRDefault="008D16E8" w:rsidP="008D16E8">
            <w:pPr>
              <w:pStyle w:val="ACUBodyArial"/>
            </w:pPr>
          </w:p>
        </w:tc>
        <w:tc>
          <w:tcPr>
            <w:tcW w:w="1250" w:type="pct"/>
            <w:tcBorders>
              <w:left w:val="nil"/>
              <w:right w:val="nil"/>
            </w:tcBorders>
            <w:vAlign w:val="center"/>
          </w:tcPr>
          <w:p w14:paraId="6DDE3793" w14:textId="77777777" w:rsidR="008D16E8" w:rsidRDefault="008D16E8" w:rsidP="008D16E8">
            <w:pPr>
              <w:pStyle w:val="ACUSubheading-Level1"/>
              <w:spacing w:before="0" w:after="0"/>
              <w:ind w:left="0" w:firstLine="0"/>
              <w:rPr>
                <w:caps w:val="0"/>
                <w:color w:val="3D3935"/>
              </w:rPr>
            </w:pPr>
          </w:p>
        </w:tc>
      </w:tr>
      <w:tr w:rsidR="008D16E8" w14:paraId="369F9EE8" w14:textId="77777777" w:rsidTr="00BB6B4A">
        <w:tc>
          <w:tcPr>
            <w:tcW w:w="1250" w:type="pct"/>
            <w:gridSpan w:val="2"/>
            <w:vAlign w:val="center"/>
          </w:tcPr>
          <w:p w14:paraId="7A052DE6" w14:textId="77777777" w:rsidR="008D16E8" w:rsidRDefault="008D16E8" w:rsidP="008D16E8">
            <w:pPr>
              <w:pStyle w:val="ACUBodyArial"/>
            </w:pPr>
            <w:r>
              <w:t>Comments:</w:t>
            </w:r>
          </w:p>
          <w:p w14:paraId="3AF8200B" w14:textId="77777777" w:rsidR="008D16E8" w:rsidRDefault="008D16E8" w:rsidP="008D16E8">
            <w:pPr>
              <w:pStyle w:val="ACUSubheading-Level1"/>
              <w:spacing w:before="0" w:after="0"/>
              <w:ind w:left="0" w:firstLine="0"/>
              <w:rPr>
                <w:caps w:val="0"/>
                <w:color w:val="3D3935"/>
              </w:rPr>
            </w:pPr>
          </w:p>
          <w:p w14:paraId="73FFC7C4" w14:textId="0D2AB897" w:rsidR="008D16E8" w:rsidRDefault="008D16E8" w:rsidP="008D16E8">
            <w:pPr>
              <w:pStyle w:val="ACUSubheading-Level1"/>
              <w:spacing w:before="0" w:after="0"/>
              <w:ind w:left="0" w:firstLine="0"/>
              <w:rPr>
                <w:caps w:val="0"/>
                <w:color w:val="3D3935"/>
              </w:rPr>
            </w:pPr>
          </w:p>
        </w:tc>
      </w:tr>
    </w:tbl>
    <w:p w14:paraId="739CA159" w14:textId="77777777" w:rsidR="008D16E8" w:rsidRDefault="008D16E8" w:rsidP="0000636D">
      <w:pPr>
        <w:pStyle w:val="ACUSubheading-Level1"/>
        <w:ind w:left="0" w:firstLine="0"/>
        <w:rPr>
          <w:caps w:val="0"/>
          <w:color w:val="3D3935"/>
        </w:rPr>
      </w:pPr>
    </w:p>
    <w:p w14:paraId="1546EAE3" w14:textId="77777777" w:rsidR="008D16E8" w:rsidRDefault="008D16E8" w:rsidP="0000636D">
      <w:pPr>
        <w:pStyle w:val="ACUSubheading-Level1"/>
        <w:ind w:left="0" w:firstLine="0"/>
        <w:rPr>
          <w:caps w:val="0"/>
          <w:color w:val="3D3935"/>
        </w:rPr>
      </w:pPr>
    </w:p>
    <w:sectPr w:rsidR="008D16E8" w:rsidSect="00080B75">
      <w:headerReference w:type="default" r:id="rId11"/>
      <w:footerReference w:type="default" r:id="rId12"/>
      <w:headerReference w:type="first" r:id="rId13"/>
      <w:footerReference w:type="first" r:id="rId14"/>
      <w:pgSz w:w="11906" w:h="16838" w:code="9"/>
      <w:pgMar w:top="2126" w:right="720" w:bottom="720"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B405B" w14:textId="77777777" w:rsidR="00A650A9" w:rsidRDefault="00A650A9" w:rsidP="00C1064B">
      <w:pPr>
        <w:spacing w:after="0" w:line="240" w:lineRule="auto"/>
      </w:pPr>
      <w:r>
        <w:separator/>
      </w:r>
    </w:p>
  </w:endnote>
  <w:endnote w:type="continuationSeparator" w:id="0">
    <w:p w14:paraId="67646059" w14:textId="77777777" w:rsidR="00A650A9" w:rsidRDefault="00A650A9" w:rsidP="00C1064B">
      <w:pPr>
        <w:spacing w:after="0" w:line="240" w:lineRule="auto"/>
      </w:pPr>
      <w:r>
        <w:continuationSeparator/>
      </w:r>
    </w:p>
  </w:endnote>
  <w:endnote w:type="continuationNotice" w:id="1">
    <w:p w14:paraId="40B3AAA8" w14:textId="77777777" w:rsidR="00A650A9" w:rsidRDefault="00A65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CD2403-482C-4B9E-BF1F-482D8AF91780}"/>
    <w:embedBold r:id="rId2" w:fontKey="{9CFC8F54-8E7F-40F9-820D-F53D71D993A8}"/>
    <w:embedItalic r:id="rId3" w:fontKey="{BA94F8FB-61A8-4D13-9B1F-73DA63FFD3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3DBCFC19-70E0-4359-8D08-74751F31A0C9}"/>
    <w:embedBold r:id="rId5" w:fontKey="{E268C940-D78D-4655-8569-4F2999E3BEA5}"/>
    <w:embedItalic r:id="rId6" w:fontKey="{37C4EE4E-27AF-4397-9DF1-3699857C1EB1}"/>
  </w:font>
  <w:font w:name="Calibri Light">
    <w:panose1 w:val="020F0302020204030204"/>
    <w:charset w:val="00"/>
    <w:family w:val="swiss"/>
    <w:pitch w:val="variable"/>
    <w:sig w:usb0="E4002EFF" w:usb1="C000247B" w:usb2="00000009" w:usb3="00000000" w:csb0="000001FF" w:csb1="00000000"/>
    <w:embedRegular r:id="rId7" w:fontKey="{581B8497-56F3-44EF-9F82-880957152743}"/>
    <w:embedBold r:id="rId8" w:fontKey="{A3201579-F369-4E37-9018-FBB3DE4B5015}"/>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A650A9" w14:paraId="7D45C3DA" w14:textId="77777777" w:rsidTr="00425380">
      <w:trPr>
        <w:trHeight w:val="189"/>
      </w:trPr>
      <w:tc>
        <w:tcPr>
          <w:tcW w:w="7797" w:type="dxa"/>
          <w:vAlign w:val="bottom"/>
        </w:tcPr>
        <w:p w14:paraId="7AF7E7BC" w14:textId="15171AB0" w:rsidR="00A650A9" w:rsidRPr="001A1651" w:rsidRDefault="00A650A9"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26C52908" w:rsidR="00A650A9" w:rsidRDefault="00A650A9" w:rsidP="00425380">
          <w:pPr>
            <w:pStyle w:val="ACUBodyArial"/>
            <w:jc w:val="right"/>
          </w:pPr>
          <w:r>
            <w:t xml:space="preserve">Saved </w:t>
          </w:r>
          <w:r>
            <w:fldChar w:fldCharType="begin"/>
          </w:r>
          <w:r>
            <w:instrText xml:space="preserve"> SAVEDATE  \@ "d MMMM yyyy"  \* MERGEFORMAT </w:instrText>
          </w:r>
          <w:r>
            <w:fldChar w:fldCharType="separate"/>
          </w:r>
          <w:r w:rsidR="00BB6B4A">
            <w:rPr>
              <w:noProof/>
            </w:rPr>
            <w:t>2 June 2021</w:t>
          </w:r>
          <w:r>
            <w:fldChar w:fldCharType="end"/>
          </w:r>
        </w:p>
      </w:tc>
    </w:tr>
    <w:tr w:rsidR="00A650A9" w14:paraId="7702249C" w14:textId="77777777" w:rsidTr="00425380">
      <w:trPr>
        <w:trHeight w:val="67"/>
      </w:trPr>
      <w:tc>
        <w:tcPr>
          <w:tcW w:w="7797" w:type="dxa"/>
          <w:vAlign w:val="bottom"/>
        </w:tcPr>
        <w:p w14:paraId="78777E93" w14:textId="771A28E9" w:rsidR="00A650A9" w:rsidRPr="00187574" w:rsidRDefault="00A650A9" w:rsidP="00425380">
          <w:pPr>
            <w:pStyle w:val="ACUBodyArial"/>
          </w:pPr>
          <w:r>
            <w:t>&lt;Author’s position, team / business unit, faculty / directorate / portfolio&gt;</w:t>
          </w:r>
        </w:p>
      </w:tc>
      <w:tc>
        <w:tcPr>
          <w:tcW w:w="2688" w:type="dxa"/>
          <w:vAlign w:val="bottom"/>
        </w:tcPr>
        <w:p w14:paraId="1B3FBB53" w14:textId="17904ABF" w:rsidR="00A650A9" w:rsidRPr="00187574" w:rsidRDefault="00A650A9"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A650A9" w14:paraId="0ED72384" w14:textId="77777777" w:rsidTr="00425380">
      <w:trPr>
        <w:trHeight w:val="67"/>
      </w:trPr>
      <w:tc>
        <w:tcPr>
          <w:tcW w:w="10485" w:type="dxa"/>
          <w:gridSpan w:val="2"/>
          <w:vAlign w:val="bottom"/>
        </w:tcPr>
        <w:p w14:paraId="7EC60C69" w14:textId="0636D42C" w:rsidR="00A650A9" w:rsidRPr="00187574" w:rsidRDefault="00A650A9"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A650A9" w:rsidRDefault="00A650A9" w:rsidP="0008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8EF6" w14:textId="77777777" w:rsidR="00A650A9" w:rsidRPr="00370AA6" w:rsidRDefault="00A650A9"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F1CEA" w14:textId="77777777" w:rsidR="00A650A9" w:rsidRDefault="00A650A9" w:rsidP="00C1064B">
      <w:pPr>
        <w:spacing w:after="0" w:line="240" w:lineRule="auto"/>
      </w:pPr>
      <w:r>
        <w:separator/>
      </w:r>
    </w:p>
  </w:footnote>
  <w:footnote w:type="continuationSeparator" w:id="0">
    <w:p w14:paraId="75270EF5" w14:textId="77777777" w:rsidR="00A650A9" w:rsidRDefault="00A650A9" w:rsidP="00C1064B">
      <w:pPr>
        <w:spacing w:after="0" w:line="240" w:lineRule="auto"/>
      </w:pPr>
      <w:r>
        <w:continuationSeparator/>
      </w:r>
    </w:p>
  </w:footnote>
  <w:footnote w:type="continuationNotice" w:id="1">
    <w:p w14:paraId="1DB35A02" w14:textId="77777777" w:rsidR="00A650A9" w:rsidRDefault="00A65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2409C" w14:textId="66F1A52F" w:rsidR="00A650A9" w:rsidRDefault="00A650A9" w:rsidP="00A85B73">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75648" behindDoc="0" locked="0" layoutInCell="1" allowOverlap="1" wp14:anchorId="10C316E9" wp14:editId="7E92167E">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AAC360" w14:textId="5E7C6B98" w:rsidR="00A650A9" w:rsidRPr="00B3446B" w:rsidRDefault="00DD08EE" w:rsidP="00C478A3">
                          <w:pPr>
                            <w:pStyle w:val="ACUMajorHeading"/>
                            <w:rPr>
                              <w:sz w:val="48"/>
                              <w:szCs w:val="48"/>
                            </w:rPr>
                          </w:pPr>
                          <w:r>
                            <w:rPr>
                              <w:sz w:val="48"/>
                              <w:szCs w:val="48"/>
                            </w:rPr>
                            <w:fldChar w:fldCharType="begin"/>
                          </w:r>
                          <w:r>
                            <w:rPr>
                              <w:sz w:val="48"/>
                              <w:szCs w:val="48"/>
                            </w:rPr>
                            <w:instrText xml:space="preserve"> TITLE   \* MERGEFORMAT </w:instrText>
                          </w:r>
                          <w:r>
                            <w:rPr>
                              <w:sz w:val="48"/>
                              <w:szCs w:val="48"/>
                            </w:rPr>
                            <w:fldChar w:fldCharType="separate"/>
                          </w:r>
                          <w:r>
                            <w:rPr>
                              <w:sz w:val="48"/>
                              <w:szCs w:val="48"/>
                            </w:rPr>
                            <w:t xml:space="preserve">Project Delivery </w:t>
                          </w:r>
                          <w:r w:rsidR="00F307D0">
                            <w:rPr>
                              <w:sz w:val="48"/>
                              <w:szCs w:val="48"/>
                            </w:rPr>
                            <w:br/>
                          </w:r>
                          <w:r>
                            <w:rPr>
                              <w:sz w:val="48"/>
                              <w:szCs w:val="48"/>
                            </w:rPr>
                            <w:t>Acceptance Certificate</w:t>
                          </w:r>
                          <w:r>
                            <w:rPr>
                              <w:sz w:val="48"/>
                              <w:szCs w:val="48"/>
                            </w:rPr>
                            <w:fldChar w:fldCharType="end"/>
                          </w:r>
                        </w:p>
                        <w:p w14:paraId="5E044730" w14:textId="40FDC47F" w:rsidR="00A650A9" w:rsidRPr="00E46322" w:rsidRDefault="00A650A9"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A650A9" w:rsidRPr="00B3446B" w:rsidRDefault="00A650A9"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6" type="#_x0000_t202" style="position:absolute;margin-left:-9.35pt;margin-top:1.9pt;width:6in;height:6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" filled="f" stroked="f">
              <v:textbox>
                <w:txbxContent>
                  <w:p w14:paraId="00AAC360" w14:textId="5E7C6B98" w:rsidR="00A650A9" w:rsidRPr="00B3446B" w:rsidRDefault="00DD08EE" w:rsidP="00C478A3">
                    <w:pPr>
                      <w:pStyle w:val="ACUMajorHeading"/>
                      <w:rPr>
                        <w:sz w:val="48"/>
                        <w:szCs w:val="48"/>
                      </w:rPr>
                    </w:pPr>
                    <w:r>
                      <w:rPr>
                        <w:sz w:val="48"/>
                        <w:szCs w:val="48"/>
                      </w:rPr>
                      <w:fldChar w:fldCharType="begin"/>
                    </w:r>
                    <w:r>
                      <w:rPr>
                        <w:sz w:val="48"/>
                        <w:szCs w:val="48"/>
                      </w:rPr>
                      <w:instrText xml:space="preserve"> TITLE   \* MERGEFORMAT </w:instrText>
                    </w:r>
                    <w:r>
                      <w:rPr>
                        <w:sz w:val="48"/>
                        <w:szCs w:val="48"/>
                      </w:rPr>
                      <w:fldChar w:fldCharType="separate"/>
                    </w:r>
                    <w:r>
                      <w:rPr>
                        <w:sz w:val="48"/>
                        <w:szCs w:val="48"/>
                      </w:rPr>
                      <w:t xml:space="preserve">Project Delivery </w:t>
                    </w:r>
                    <w:r w:rsidR="00F307D0">
                      <w:rPr>
                        <w:sz w:val="48"/>
                        <w:szCs w:val="48"/>
                      </w:rPr>
                      <w:br/>
                    </w:r>
                    <w:r>
                      <w:rPr>
                        <w:sz w:val="48"/>
                        <w:szCs w:val="48"/>
                      </w:rPr>
                      <w:t>Acceptance Certificate</w:t>
                    </w:r>
                    <w:r>
                      <w:rPr>
                        <w:sz w:val="48"/>
                        <w:szCs w:val="48"/>
                      </w:rPr>
                      <w:fldChar w:fldCharType="end"/>
                    </w:r>
                  </w:p>
                  <w:p w14:paraId="5E044730" w14:textId="40FDC47F" w:rsidR="00A650A9" w:rsidRPr="00E46322" w:rsidRDefault="00A650A9"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A650A9" w:rsidRPr="00B3446B" w:rsidRDefault="00A650A9"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6643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36588FA" w14:textId="25CE3985" w:rsidR="00A650A9" w:rsidRPr="00005610" w:rsidRDefault="00A650A9"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053A" w14:textId="4B771949" w:rsidR="00A650A9" w:rsidRDefault="00A650A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7216" behindDoc="0" locked="0" layoutInCell="1" allowOverlap="1" wp14:anchorId="2F394ECA" wp14:editId="3311E01C">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FB9314" w14:textId="2328A928" w:rsidR="00A650A9" w:rsidRPr="00B3446B" w:rsidRDefault="00DD08EE" w:rsidP="00B3446B">
                          <w:pPr>
                            <w:pStyle w:val="ACUMajorHeading"/>
                            <w:rPr>
                              <w:sz w:val="48"/>
                              <w:szCs w:val="48"/>
                            </w:rPr>
                          </w:pPr>
                          <w:r>
                            <w:rPr>
                              <w:sz w:val="48"/>
                              <w:szCs w:val="48"/>
                            </w:rPr>
                            <w:fldChar w:fldCharType="begin"/>
                          </w:r>
                          <w:r>
                            <w:rPr>
                              <w:sz w:val="48"/>
                              <w:szCs w:val="48"/>
                            </w:rPr>
                            <w:instrText xml:space="preserve"> TITLE   \* MERGEFORMAT </w:instrText>
                          </w:r>
                          <w:r>
                            <w:rPr>
                              <w:sz w:val="48"/>
                              <w:szCs w:val="48"/>
                            </w:rPr>
                            <w:fldChar w:fldCharType="separate"/>
                          </w:r>
                          <w:r>
                            <w:rPr>
                              <w:sz w:val="48"/>
                              <w:szCs w:val="48"/>
                            </w:rPr>
                            <w:t>Project Delivery Acceptance Certificate</w:t>
                          </w:r>
                          <w:r>
                            <w:rPr>
                              <w:sz w:val="48"/>
                              <w:szCs w:val="48"/>
                            </w:rPr>
                            <w:fldChar w:fldCharType="end"/>
                          </w:r>
                        </w:p>
                        <w:p w14:paraId="03463445" w14:textId="77777777" w:rsidR="00A650A9" w:rsidRPr="00B3446B" w:rsidRDefault="00A650A9"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27" type="#_x0000_t202" style="position:absolute;margin-left:-9.35pt;margin-top:1pt;width:6in;height:6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" filled="f" stroked="f">
              <v:textbox>
                <w:txbxContent>
                  <w:p w14:paraId="39FB9314" w14:textId="2328A928" w:rsidR="00A650A9" w:rsidRPr="00B3446B" w:rsidRDefault="00DD08EE" w:rsidP="00B3446B">
                    <w:pPr>
                      <w:pStyle w:val="ACUMajorHeading"/>
                      <w:rPr>
                        <w:sz w:val="48"/>
                        <w:szCs w:val="48"/>
                      </w:rPr>
                    </w:pPr>
                    <w:r>
                      <w:rPr>
                        <w:sz w:val="48"/>
                        <w:szCs w:val="48"/>
                      </w:rPr>
                      <w:fldChar w:fldCharType="begin"/>
                    </w:r>
                    <w:r>
                      <w:rPr>
                        <w:sz w:val="48"/>
                        <w:szCs w:val="48"/>
                      </w:rPr>
                      <w:instrText xml:space="preserve"> TITLE   \* MERGEFORMAT </w:instrText>
                    </w:r>
                    <w:r>
                      <w:rPr>
                        <w:sz w:val="48"/>
                        <w:szCs w:val="48"/>
                      </w:rPr>
                      <w:fldChar w:fldCharType="separate"/>
                    </w:r>
                    <w:r>
                      <w:rPr>
                        <w:sz w:val="48"/>
                        <w:szCs w:val="48"/>
                      </w:rPr>
                      <w:t>Project Delivery Acceptance Certificate</w:t>
                    </w:r>
                    <w:r>
                      <w:rPr>
                        <w:sz w:val="48"/>
                        <w:szCs w:val="48"/>
                      </w:rPr>
                      <w:fldChar w:fldCharType="end"/>
                    </w:r>
                  </w:p>
                  <w:p w14:paraId="03463445" w14:textId="77777777" w:rsidR="00A650A9" w:rsidRPr="00B3446B" w:rsidRDefault="00A650A9"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4800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32996"/>
    <w:multiLevelType w:val="hybridMultilevel"/>
    <w:tmpl w:val="72468160"/>
    <w:lvl w:ilvl="0" w:tplc="9D74EE4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840B99"/>
    <w:multiLevelType w:val="hybridMultilevel"/>
    <w:tmpl w:val="2646AE96"/>
    <w:lvl w:ilvl="0" w:tplc="D25A811C">
      <w:start w:val="1"/>
      <w:numFmt w:val="lowerRoman"/>
      <w:pStyle w:val="ACUSubheading-Level3"/>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3803B02"/>
    <w:multiLevelType w:val="hybridMultilevel"/>
    <w:tmpl w:val="1FB6EBCA"/>
    <w:lvl w:ilvl="0" w:tplc="88324E7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B654CA"/>
    <w:multiLevelType w:val="hybridMultilevel"/>
    <w:tmpl w:val="6E18E612"/>
    <w:lvl w:ilvl="0" w:tplc="DCFA1D3A">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
    <w:lvlOverride w:ilvl="0">
      <w:startOverride w:val="1"/>
    </w:lvlOverride>
  </w:num>
  <w:num w:numId="9">
    <w:abstractNumId w:val="1"/>
    <w:lvlOverride w:ilvl="0">
      <w:startOverride w:val="1"/>
    </w:lvlOverride>
  </w:num>
  <w:num w:numId="10">
    <w:abstractNumId w:val="3"/>
    <w:lvlOverride w:ilvl="0">
      <w:startOverride w:val="1"/>
    </w:lvlOverride>
  </w:num>
  <w:num w:numId="11">
    <w:abstractNumId w:val="3"/>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2"/>
  </w:num>
  <w:num w:numId="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636D"/>
    <w:rsid w:val="00007BC3"/>
    <w:rsid w:val="00010C41"/>
    <w:rsid w:val="00012CF7"/>
    <w:rsid w:val="00014A02"/>
    <w:rsid w:val="000408ED"/>
    <w:rsid w:val="00047D7F"/>
    <w:rsid w:val="00050571"/>
    <w:rsid w:val="00052D5D"/>
    <w:rsid w:val="00080B75"/>
    <w:rsid w:val="00091DB5"/>
    <w:rsid w:val="00092C3B"/>
    <w:rsid w:val="000930CD"/>
    <w:rsid w:val="00094B6C"/>
    <w:rsid w:val="000A0D0E"/>
    <w:rsid w:val="000A4E37"/>
    <w:rsid w:val="000C1182"/>
    <w:rsid w:val="000C3EAF"/>
    <w:rsid w:val="000C7EE3"/>
    <w:rsid w:val="000E3D0F"/>
    <w:rsid w:val="000F52A0"/>
    <w:rsid w:val="000F5E30"/>
    <w:rsid w:val="00103332"/>
    <w:rsid w:val="00110D84"/>
    <w:rsid w:val="00135085"/>
    <w:rsid w:val="00140F9B"/>
    <w:rsid w:val="00150791"/>
    <w:rsid w:val="00156AE7"/>
    <w:rsid w:val="00175A4B"/>
    <w:rsid w:val="00176162"/>
    <w:rsid w:val="0018316E"/>
    <w:rsid w:val="00191014"/>
    <w:rsid w:val="0019197A"/>
    <w:rsid w:val="00193B48"/>
    <w:rsid w:val="001946EC"/>
    <w:rsid w:val="001948A0"/>
    <w:rsid w:val="001A7D25"/>
    <w:rsid w:val="001B2D06"/>
    <w:rsid w:val="001B31AD"/>
    <w:rsid w:val="001C1A04"/>
    <w:rsid w:val="001C796D"/>
    <w:rsid w:val="001F0214"/>
    <w:rsid w:val="001F5267"/>
    <w:rsid w:val="001F75AD"/>
    <w:rsid w:val="00207C7C"/>
    <w:rsid w:val="002226E8"/>
    <w:rsid w:val="002261E7"/>
    <w:rsid w:val="00227D6C"/>
    <w:rsid w:val="00237858"/>
    <w:rsid w:val="002538EC"/>
    <w:rsid w:val="00254002"/>
    <w:rsid w:val="0025520C"/>
    <w:rsid w:val="00256732"/>
    <w:rsid w:val="00260530"/>
    <w:rsid w:val="00271F8C"/>
    <w:rsid w:val="00276376"/>
    <w:rsid w:val="002763E5"/>
    <w:rsid w:val="00277917"/>
    <w:rsid w:val="00287709"/>
    <w:rsid w:val="00287DC6"/>
    <w:rsid w:val="00294FE5"/>
    <w:rsid w:val="002A1467"/>
    <w:rsid w:val="002A3B3F"/>
    <w:rsid w:val="002A44D1"/>
    <w:rsid w:val="002B0FBB"/>
    <w:rsid w:val="002B1148"/>
    <w:rsid w:val="002B277D"/>
    <w:rsid w:val="002B6B43"/>
    <w:rsid w:val="002C164A"/>
    <w:rsid w:val="002C576B"/>
    <w:rsid w:val="002C62F6"/>
    <w:rsid w:val="002F0D5F"/>
    <w:rsid w:val="002F52C4"/>
    <w:rsid w:val="002F741E"/>
    <w:rsid w:val="00306F86"/>
    <w:rsid w:val="00307D26"/>
    <w:rsid w:val="00310252"/>
    <w:rsid w:val="0033478C"/>
    <w:rsid w:val="00334F36"/>
    <w:rsid w:val="00341190"/>
    <w:rsid w:val="00341CE0"/>
    <w:rsid w:val="00342047"/>
    <w:rsid w:val="00342F14"/>
    <w:rsid w:val="003434A1"/>
    <w:rsid w:val="00347952"/>
    <w:rsid w:val="0035021B"/>
    <w:rsid w:val="0035336F"/>
    <w:rsid w:val="00354642"/>
    <w:rsid w:val="00366B7E"/>
    <w:rsid w:val="00370AA6"/>
    <w:rsid w:val="00372FFF"/>
    <w:rsid w:val="00373965"/>
    <w:rsid w:val="00375B55"/>
    <w:rsid w:val="00383731"/>
    <w:rsid w:val="00387DEE"/>
    <w:rsid w:val="00390F4C"/>
    <w:rsid w:val="00392431"/>
    <w:rsid w:val="00395FF2"/>
    <w:rsid w:val="003A0D34"/>
    <w:rsid w:val="003C230A"/>
    <w:rsid w:val="003C2D31"/>
    <w:rsid w:val="003C3F8E"/>
    <w:rsid w:val="003C7636"/>
    <w:rsid w:val="003D1F3C"/>
    <w:rsid w:val="003D690A"/>
    <w:rsid w:val="003D6CD8"/>
    <w:rsid w:val="003E2068"/>
    <w:rsid w:val="003E6B94"/>
    <w:rsid w:val="003F2671"/>
    <w:rsid w:val="00400BAA"/>
    <w:rsid w:val="00404B2F"/>
    <w:rsid w:val="004054CF"/>
    <w:rsid w:val="004066CC"/>
    <w:rsid w:val="00407FDB"/>
    <w:rsid w:val="00416249"/>
    <w:rsid w:val="004215F8"/>
    <w:rsid w:val="00425380"/>
    <w:rsid w:val="004273CF"/>
    <w:rsid w:val="0043109A"/>
    <w:rsid w:val="0043301C"/>
    <w:rsid w:val="00435603"/>
    <w:rsid w:val="00443D08"/>
    <w:rsid w:val="004517D9"/>
    <w:rsid w:val="0046188B"/>
    <w:rsid w:val="00461F0B"/>
    <w:rsid w:val="00465672"/>
    <w:rsid w:val="004678DF"/>
    <w:rsid w:val="00471A72"/>
    <w:rsid w:val="004736B8"/>
    <w:rsid w:val="004754A2"/>
    <w:rsid w:val="004837FC"/>
    <w:rsid w:val="00490B1E"/>
    <w:rsid w:val="00497B0C"/>
    <w:rsid w:val="004A1D1C"/>
    <w:rsid w:val="004A5FC4"/>
    <w:rsid w:val="004B4620"/>
    <w:rsid w:val="004C4321"/>
    <w:rsid w:val="004C440A"/>
    <w:rsid w:val="004C796C"/>
    <w:rsid w:val="004D0FDF"/>
    <w:rsid w:val="004D54A7"/>
    <w:rsid w:val="004D5572"/>
    <w:rsid w:val="004E0427"/>
    <w:rsid w:val="004E7D88"/>
    <w:rsid w:val="004F219C"/>
    <w:rsid w:val="004F7C1C"/>
    <w:rsid w:val="004F7DB4"/>
    <w:rsid w:val="00500826"/>
    <w:rsid w:val="00500E9E"/>
    <w:rsid w:val="00506F8E"/>
    <w:rsid w:val="00512E93"/>
    <w:rsid w:val="00520524"/>
    <w:rsid w:val="00525B4C"/>
    <w:rsid w:val="00530BA8"/>
    <w:rsid w:val="0053472C"/>
    <w:rsid w:val="005377A3"/>
    <w:rsid w:val="00546BB4"/>
    <w:rsid w:val="0055430C"/>
    <w:rsid w:val="00567DB6"/>
    <w:rsid w:val="00573B4A"/>
    <w:rsid w:val="00573F90"/>
    <w:rsid w:val="005815F1"/>
    <w:rsid w:val="00593D9B"/>
    <w:rsid w:val="00594ACB"/>
    <w:rsid w:val="00596FFD"/>
    <w:rsid w:val="005A7066"/>
    <w:rsid w:val="005B2D72"/>
    <w:rsid w:val="005D0599"/>
    <w:rsid w:val="005D0733"/>
    <w:rsid w:val="005D7AAB"/>
    <w:rsid w:val="005E65DF"/>
    <w:rsid w:val="005F3ECF"/>
    <w:rsid w:val="005F7340"/>
    <w:rsid w:val="00601CF4"/>
    <w:rsid w:val="00601F15"/>
    <w:rsid w:val="0060640E"/>
    <w:rsid w:val="00626C2B"/>
    <w:rsid w:val="00630BC9"/>
    <w:rsid w:val="00631E19"/>
    <w:rsid w:val="00640536"/>
    <w:rsid w:val="00641DDF"/>
    <w:rsid w:val="006471B0"/>
    <w:rsid w:val="00650243"/>
    <w:rsid w:val="006517D8"/>
    <w:rsid w:val="00656278"/>
    <w:rsid w:val="00661D79"/>
    <w:rsid w:val="00663438"/>
    <w:rsid w:val="006657EB"/>
    <w:rsid w:val="0067026E"/>
    <w:rsid w:val="00671414"/>
    <w:rsid w:val="00672CBF"/>
    <w:rsid w:val="006807E0"/>
    <w:rsid w:val="0068444D"/>
    <w:rsid w:val="00684A6C"/>
    <w:rsid w:val="00691004"/>
    <w:rsid w:val="006954C6"/>
    <w:rsid w:val="006B2888"/>
    <w:rsid w:val="006B66DA"/>
    <w:rsid w:val="006C3865"/>
    <w:rsid w:val="006D3C01"/>
    <w:rsid w:val="006F679E"/>
    <w:rsid w:val="006F6933"/>
    <w:rsid w:val="006F76B8"/>
    <w:rsid w:val="00704B7D"/>
    <w:rsid w:val="0071447D"/>
    <w:rsid w:val="0071669D"/>
    <w:rsid w:val="00723CB1"/>
    <w:rsid w:val="00726AA4"/>
    <w:rsid w:val="00735C29"/>
    <w:rsid w:val="00740714"/>
    <w:rsid w:val="00742971"/>
    <w:rsid w:val="00754C43"/>
    <w:rsid w:val="00756EBB"/>
    <w:rsid w:val="007627CB"/>
    <w:rsid w:val="00765314"/>
    <w:rsid w:val="00765E31"/>
    <w:rsid w:val="00781143"/>
    <w:rsid w:val="00783FA8"/>
    <w:rsid w:val="007902F2"/>
    <w:rsid w:val="007B0A00"/>
    <w:rsid w:val="007B4427"/>
    <w:rsid w:val="007B6E4D"/>
    <w:rsid w:val="007C291D"/>
    <w:rsid w:val="007C51BF"/>
    <w:rsid w:val="007C52A4"/>
    <w:rsid w:val="007C69F3"/>
    <w:rsid w:val="007D2B35"/>
    <w:rsid w:val="007D3709"/>
    <w:rsid w:val="007D615B"/>
    <w:rsid w:val="007E230F"/>
    <w:rsid w:val="007F21E0"/>
    <w:rsid w:val="007F64D9"/>
    <w:rsid w:val="00803C3D"/>
    <w:rsid w:val="008106EF"/>
    <w:rsid w:val="0081095D"/>
    <w:rsid w:val="008231F2"/>
    <w:rsid w:val="00823D84"/>
    <w:rsid w:val="00826289"/>
    <w:rsid w:val="00826681"/>
    <w:rsid w:val="00827831"/>
    <w:rsid w:val="0082799B"/>
    <w:rsid w:val="00831327"/>
    <w:rsid w:val="00842A23"/>
    <w:rsid w:val="00843F56"/>
    <w:rsid w:val="00847DDB"/>
    <w:rsid w:val="008524A1"/>
    <w:rsid w:val="00867936"/>
    <w:rsid w:val="00896077"/>
    <w:rsid w:val="008B33C2"/>
    <w:rsid w:val="008C1744"/>
    <w:rsid w:val="008C752A"/>
    <w:rsid w:val="008D16E8"/>
    <w:rsid w:val="008F1ED7"/>
    <w:rsid w:val="008F4CFB"/>
    <w:rsid w:val="00907A4B"/>
    <w:rsid w:val="00912522"/>
    <w:rsid w:val="009179AA"/>
    <w:rsid w:val="00926A02"/>
    <w:rsid w:val="00926C97"/>
    <w:rsid w:val="00926EF5"/>
    <w:rsid w:val="009412B8"/>
    <w:rsid w:val="009414F8"/>
    <w:rsid w:val="0094619A"/>
    <w:rsid w:val="00946368"/>
    <w:rsid w:val="00946408"/>
    <w:rsid w:val="00982111"/>
    <w:rsid w:val="0098241B"/>
    <w:rsid w:val="009B046A"/>
    <w:rsid w:val="009C1817"/>
    <w:rsid w:val="009D1332"/>
    <w:rsid w:val="00A00266"/>
    <w:rsid w:val="00A13F44"/>
    <w:rsid w:val="00A140BA"/>
    <w:rsid w:val="00A1575B"/>
    <w:rsid w:val="00A15992"/>
    <w:rsid w:val="00A17B60"/>
    <w:rsid w:val="00A21462"/>
    <w:rsid w:val="00A2417A"/>
    <w:rsid w:val="00A32F58"/>
    <w:rsid w:val="00A552D1"/>
    <w:rsid w:val="00A55F37"/>
    <w:rsid w:val="00A61651"/>
    <w:rsid w:val="00A650A9"/>
    <w:rsid w:val="00A75100"/>
    <w:rsid w:val="00A8316C"/>
    <w:rsid w:val="00A85B73"/>
    <w:rsid w:val="00A90259"/>
    <w:rsid w:val="00A9063F"/>
    <w:rsid w:val="00A97400"/>
    <w:rsid w:val="00AB0AA5"/>
    <w:rsid w:val="00AB40A3"/>
    <w:rsid w:val="00AC4FEA"/>
    <w:rsid w:val="00AD5E79"/>
    <w:rsid w:val="00AE27DD"/>
    <w:rsid w:val="00AE2F75"/>
    <w:rsid w:val="00AE40EC"/>
    <w:rsid w:val="00AF1461"/>
    <w:rsid w:val="00AF50B8"/>
    <w:rsid w:val="00B12A1B"/>
    <w:rsid w:val="00B21E58"/>
    <w:rsid w:val="00B223A4"/>
    <w:rsid w:val="00B31B95"/>
    <w:rsid w:val="00B325B2"/>
    <w:rsid w:val="00B3446B"/>
    <w:rsid w:val="00B46F38"/>
    <w:rsid w:val="00B53F16"/>
    <w:rsid w:val="00B555FE"/>
    <w:rsid w:val="00B56334"/>
    <w:rsid w:val="00B57FC0"/>
    <w:rsid w:val="00B676D8"/>
    <w:rsid w:val="00B71C2C"/>
    <w:rsid w:val="00B77A19"/>
    <w:rsid w:val="00B816AE"/>
    <w:rsid w:val="00B81C75"/>
    <w:rsid w:val="00BA23ED"/>
    <w:rsid w:val="00BA260C"/>
    <w:rsid w:val="00BA4E19"/>
    <w:rsid w:val="00BB26A1"/>
    <w:rsid w:val="00BB33F6"/>
    <w:rsid w:val="00BB4A27"/>
    <w:rsid w:val="00BB674E"/>
    <w:rsid w:val="00BB6B4A"/>
    <w:rsid w:val="00BC5447"/>
    <w:rsid w:val="00BD0B97"/>
    <w:rsid w:val="00BE425F"/>
    <w:rsid w:val="00BF293F"/>
    <w:rsid w:val="00BF3325"/>
    <w:rsid w:val="00BF4837"/>
    <w:rsid w:val="00BF7880"/>
    <w:rsid w:val="00C1064B"/>
    <w:rsid w:val="00C17AA2"/>
    <w:rsid w:val="00C228AE"/>
    <w:rsid w:val="00C249F6"/>
    <w:rsid w:val="00C30A68"/>
    <w:rsid w:val="00C326F5"/>
    <w:rsid w:val="00C330B2"/>
    <w:rsid w:val="00C363C0"/>
    <w:rsid w:val="00C43B9A"/>
    <w:rsid w:val="00C478A3"/>
    <w:rsid w:val="00C717D7"/>
    <w:rsid w:val="00C7564A"/>
    <w:rsid w:val="00C901BD"/>
    <w:rsid w:val="00C912C9"/>
    <w:rsid w:val="00C918BB"/>
    <w:rsid w:val="00C93F92"/>
    <w:rsid w:val="00C96505"/>
    <w:rsid w:val="00CA675F"/>
    <w:rsid w:val="00CB14CE"/>
    <w:rsid w:val="00CB430A"/>
    <w:rsid w:val="00CC5BD3"/>
    <w:rsid w:val="00CD4787"/>
    <w:rsid w:val="00CE1C87"/>
    <w:rsid w:val="00CE4105"/>
    <w:rsid w:val="00CE4475"/>
    <w:rsid w:val="00CF1C98"/>
    <w:rsid w:val="00CF5774"/>
    <w:rsid w:val="00CF7CE8"/>
    <w:rsid w:val="00D10B82"/>
    <w:rsid w:val="00D123F2"/>
    <w:rsid w:val="00D13465"/>
    <w:rsid w:val="00D149E4"/>
    <w:rsid w:val="00D17F06"/>
    <w:rsid w:val="00D239ED"/>
    <w:rsid w:val="00D24E9C"/>
    <w:rsid w:val="00D275F5"/>
    <w:rsid w:val="00D31912"/>
    <w:rsid w:val="00D31BF4"/>
    <w:rsid w:val="00D352A6"/>
    <w:rsid w:val="00D44069"/>
    <w:rsid w:val="00D44448"/>
    <w:rsid w:val="00D45127"/>
    <w:rsid w:val="00D4561D"/>
    <w:rsid w:val="00D45DB5"/>
    <w:rsid w:val="00D531DC"/>
    <w:rsid w:val="00D62C46"/>
    <w:rsid w:val="00D66EF8"/>
    <w:rsid w:val="00D71005"/>
    <w:rsid w:val="00D85F8D"/>
    <w:rsid w:val="00D879A8"/>
    <w:rsid w:val="00D955F6"/>
    <w:rsid w:val="00DA6A33"/>
    <w:rsid w:val="00DB5AA5"/>
    <w:rsid w:val="00DB6834"/>
    <w:rsid w:val="00DC462B"/>
    <w:rsid w:val="00DC6DE3"/>
    <w:rsid w:val="00DC745A"/>
    <w:rsid w:val="00DD05FE"/>
    <w:rsid w:val="00DD08EE"/>
    <w:rsid w:val="00DD1A1B"/>
    <w:rsid w:val="00DD2E5A"/>
    <w:rsid w:val="00DE248C"/>
    <w:rsid w:val="00DE6879"/>
    <w:rsid w:val="00DF1191"/>
    <w:rsid w:val="00DF2074"/>
    <w:rsid w:val="00DF5FBE"/>
    <w:rsid w:val="00DF6F5B"/>
    <w:rsid w:val="00E10C2E"/>
    <w:rsid w:val="00E12EA4"/>
    <w:rsid w:val="00E13604"/>
    <w:rsid w:val="00E216FD"/>
    <w:rsid w:val="00E23326"/>
    <w:rsid w:val="00E404C6"/>
    <w:rsid w:val="00E4128E"/>
    <w:rsid w:val="00E46322"/>
    <w:rsid w:val="00E7222E"/>
    <w:rsid w:val="00E73227"/>
    <w:rsid w:val="00E73BD8"/>
    <w:rsid w:val="00E73FD1"/>
    <w:rsid w:val="00E82E7A"/>
    <w:rsid w:val="00E84B24"/>
    <w:rsid w:val="00E952C2"/>
    <w:rsid w:val="00EA2841"/>
    <w:rsid w:val="00EA375B"/>
    <w:rsid w:val="00EA60BE"/>
    <w:rsid w:val="00EB3A6E"/>
    <w:rsid w:val="00EB5027"/>
    <w:rsid w:val="00EB5A4C"/>
    <w:rsid w:val="00EC136A"/>
    <w:rsid w:val="00EC68BF"/>
    <w:rsid w:val="00ED1C2A"/>
    <w:rsid w:val="00ED55C4"/>
    <w:rsid w:val="00ED7309"/>
    <w:rsid w:val="00EE4C17"/>
    <w:rsid w:val="00F0245D"/>
    <w:rsid w:val="00F06470"/>
    <w:rsid w:val="00F06891"/>
    <w:rsid w:val="00F073F0"/>
    <w:rsid w:val="00F13F69"/>
    <w:rsid w:val="00F179D2"/>
    <w:rsid w:val="00F22565"/>
    <w:rsid w:val="00F307D0"/>
    <w:rsid w:val="00F36288"/>
    <w:rsid w:val="00F433EF"/>
    <w:rsid w:val="00F52615"/>
    <w:rsid w:val="00F56667"/>
    <w:rsid w:val="00F626D0"/>
    <w:rsid w:val="00F643A3"/>
    <w:rsid w:val="00F7343A"/>
    <w:rsid w:val="00F75308"/>
    <w:rsid w:val="00F7547E"/>
    <w:rsid w:val="00F90E8D"/>
    <w:rsid w:val="00F953C6"/>
    <w:rsid w:val="00F96BA7"/>
    <w:rsid w:val="00FA21CA"/>
    <w:rsid w:val="00FB516D"/>
    <w:rsid w:val="00FB64AD"/>
    <w:rsid w:val="00FB7B56"/>
    <w:rsid w:val="00FC3B57"/>
    <w:rsid w:val="00FD3A6D"/>
    <w:rsid w:val="00FD3CC2"/>
    <w:rsid w:val="00FD640B"/>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DD08EE"/>
    <w:pPr>
      <w:keepNext/>
      <w:spacing w:before="60" w:after="20"/>
      <w:ind w:left="357" w:hanging="357"/>
    </w:pPr>
    <w:rPr>
      <w:rFonts w:ascii="Arial" w:hAnsi="Arial"/>
      <w:caps/>
      <w:color w:val="F2120D" w:themeColor="accent1"/>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896077"/>
    <w:pPr>
      <w:keepNext/>
      <w:numPr>
        <w:numId w:val="2"/>
      </w:numPr>
      <w:spacing w:before="20" w:after="10"/>
    </w:pPr>
    <w:rPr>
      <w:b/>
    </w:rPr>
  </w:style>
  <w:style w:type="character" w:customStyle="1" w:styleId="ACUSubheading-Level1Char">
    <w:name w:val="ACUSubheading-Level1 Char"/>
    <w:basedOn w:val="NoSpacingChar"/>
    <w:link w:val="ACUSubheading-Level1"/>
    <w:rsid w:val="00DD08EE"/>
    <w:rPr>
      <w:rFonts w:ascii="Arial" w:hAnsi="Arial"/>
      <w:caps/>
      <w:color w:val="F2120D" w:themeColor="accent1"/>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896077"/>
    <w:rPr>
      <w:b/>
    </w:rPr>
  </w:style>
  <w:style w:type="paragraph" w:customStyle="1" w:styleId="ACUSubheading-Level3">
    <w:name w:val="ACUSubheading-Level3"/>
    <w:basedOn w:val="ACUSubheading-Level2"/>
    <w:link w:val="ACUSubheading-Level3Char"/>
    <w:qFormat/>
    <w:rsid w:val="00310252"/>
    <w:pPr>
      <w:numPr>
        <w:numId w:val="3"/>
      </w:numPr>
    </w:pPr>
    <w:rPr>
      <w:b w:val="0"/>
      <w:i/>
    </w:rPr>
  </w:style>
  <w:style w:type="character" w:customStyle="1" w:styleId="ACUBodyCopyChar">
    <w:name w:val="ACUBodyCopy Char"/>
    <w:basedOn w:val="ACUSubheading-Level2Char"/>
    <w:link w:val="ACUBodyCopy"/>
    <w:rsid w:val="00005610"/>
    <w:rPr>
      <w:b w:val="0"/>
      <w:sz w:val="20"/>
    </w:rPr>
  </w:style>
  <w:style w:type="character" w:customStyle="1" w:styleId="ACUSubheading-Level3Char">
    <w:name w:val="ACUSubheading-Level3 Char"/>
    <w:basedOn w:val="ACUSubheading-Level2Char"/>
    <w:link w:val="ACUSubheading-Level3"/>
    <w:rsid w:val="00310252"/>
    <w:rPr>
      <w:b w:val="0"/>
      <w:i/>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qFormat/>
    <w:rsid w:val="00B31B95"/>
    <w:rPr>
      <w:rFonts w:ascii="Arial" w:hAnsi="Arial"/>
    </w:rPr>
  </w:style>
  <w:style w:type="character" w:customStyle="1" w:styleId="ACUBodyArialChar">
    <w:name w:val="ACUBodyArial Char"/>
    <w:basedOn w:val="DefaultParagraphFont"/>
    <w:link w:val="ACUBodyArial"/>
    <w:rsid w:val="00B31B95"/>
    <w:rPr>
      <w:rFonts w:ascii="Arial" w:hAnsi="Arial"/>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CE4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80338593">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8E42F-82E1-4064-9179-3A81B1E11694}">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2f8076f3-311e-48c5-a79b-7a114dc8d3a9"/>
    <ds:schemaRef ds:uri="http://schemas.microsoft.com/office/infopath/2007/PartnerControls"/>
    <ds:schemaRef ds:uri="8eadecfb-02ef-4c37-8629-1f8495f13a7a"/>
    <ds:schemaRef ds:uri="http://www.w3.org/XML/1998/namespace"/>
    <ds:schemaRef ds:uri="http://purl.org/dc/dcmitype/"/>
  </ds:schemaRefs>
</ds:datastoreItem>
</file>

<file path=customXml/itemProps2.xml><?xml version="1.0" encoding="utf-8"?>
<ds:datastoreItem xmlns:ds="http://schemas.openxmlformats.org/officeDocument/2006/customXml" ds:itemID="{AAA4CBBA-46B4-4EAD-84FB-F5E544448D16}">
  <ds:schemaRefs>
    <ds:schemaRef ds:uri="http://schemas.openxmlformats.org/officeDocument/2006/bibliography"/>
  </ds:schemaRefs>
</ds:datastoreItem>
</file>

<file path=customXml/itemProps3.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4.xml><?xml version="1.0" encoding="utf-8"?>
<ds:datastoreItem xmlns:ds="http://schemas.openxmlformats.org/officeDocument/2006/customXml" ds:itemID="{5E767E22-F811-41FE-9298-AC9B33411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ACU Memo Template</Template>
  <TotalTime>11</TotalTime>
  <Pages>2</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Project Delivery Acceptance Certificate</vt:lpstr>
    </vt:vector>
  </TitlesOfParts>
  <Manager>&lt;Project Owner name (in document properties)&gt;</Manager>
  <Company>ACU</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Delivery Acceptance Certificate</dc:title>
  <dc:subject>&lt;Project Name (in document properties)&gt;</dc:subject>
  <dc:creator>&lt;Document author name (in document properties)&gt;</dc:creator>
  <cp:keywords>Project; Delivery; Acceptance; Certificate</cp:keywords>
  <dc:description>Template version 2021 06.</dc:description>
  <cp:lastModifiedBy>Mikail Ruutu</cp:lastModifiedBy>
  <cp:revision>4</cp:revision>
  <cp:lastPrinted>2019-01-15T23:39:00Z</cp:lastPrinted>
  <dcterms:created xsi:type="dcterms:W3CDTF">2021-06-01T23:58:00Z</dcterms:created>
  <dcterms:modified xsi:type="dcterms:W3CDTF">2021-08-19T00:02:00Z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